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01065E">
      <w:pPr>
        <w:pStyle w:val="NoSpacing"/>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5750"/>
        <w:gridCol w:w="30"/>
        <w:gridCol w:w="5740"/>
      </w:tblGrid>
      <w:tr w:rsidR="0001065E" w:rsidTr="004673FB">
        <w:trPr>
          <w:cantSplit/>
          <w:trHeight w:hRule="exact" w:val="5458"/>
          <w:jc w:val="center"/>
        </w:trPr>
        <w:tc>
          <w:tcPr>
            <w:tcW w:w="5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pPr>
              <w:pStyle w:val="NoSpacing"/>
            </w:pPr>
            <w:r>
              <w:drawing>
                <wp:inline distT="0" distB="0" distL="0" distR="0">
                  <wp:extent cx="3648075" cy="3464560"/>
                  <wp:effectExtent l="0" t="0" r="9525"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6394"/>
                                    </a14:imgEffect>
                                    <a14:imgEffect>
                                      <a14:saturation sat="112000"/>
                                    </a14:imgEffect>
                                  </a14:imgLayer>
                                </a14:imgProps>
                              </a:ext>
                              <a:ext uri="{28A0092B-C50C-407E-A947-70E740481C1C}">
                                <a14:useLocalDpi xmlns:a14="http://schemas.microsoft.com/office/drawing/2010/main" val="0"/>
                              </a:ext>
                            </a:extLst>
                          </a:blip>
                          <a:stretch>
                            <a:fillRect/>
                          </a:stretch>
                        </pic:blipFill>
                        <pic:spPr bwMode="auto">
                          <a:xfrm>
                            <a:off x="0" y="0"/>
                            <a:ext cx="3648507" cy="3464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5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865" w:type="dxa"/>
              <w:tblLayout w:type="fixed"/>
              <w:tblLook w:val="04A0" w:firstRow="1" w:lastRow="0" w:firstColumn="1" w:lastColumn="0" w:noHBand="0" w:noVBand="1"/>
            </w:tblPr>
            <w:tblGrid>
              <w:gridCol w:w="5865"/>
            </w:tblGrid>
            <w:tr w:rsidR="0001065E" w:rsidTr="002D2C16">
              <w:trPr>
                <w:trHeight w:val="1992"/>
              </w:trPr>
              <w:tc>
                <w:tcPr>
                  <w:tcW w:w="5000" w:type="pct"/>
                  <w:shd w:val="clear" w:color="auto" w:fill="00B050"/>
                </w:tcPr>
                <w:p w:rsidR="0001065E" w:rsidRDefault="002946CC" w:rsidP="008866DE">
                  <w:pPr>
                    <w:pStyle w:val="Title"/>
                    <w:jc w:val="center"/>
                  </w:pPr>
                  <w:r>
                    <w:rPr>
                      <w:noProof/>
                    </w:rPr>
                    <w:drawing>
                      <wp:anchor distT="0" distB="0" distL="114300" distR="114300" simplePos="0" relativeHeight="251695104" behindDoc="0" locked="0" layoutInCell="1" allowOverlap="1">
                        <wp:simplePos x="0" y="0"/>
                        <wp:positionH relativeFrom="column">
                          <wp:posOffset>582295</wp:posOffset>
                        </wp:positionH>
                        <wp:positionV relativeFrom="paragraph">
                          <wp:posOffset>864870</wp:posOffset>
                        </wp:positionV>
                        <wp:extent cx="2552700" cy="2438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P_shield_header_reg.png"/>
                                <pic:cNvPicPr/>
                              </pic:nvPicPr>
                              <pic:blipFill>
                                <a:blip r:embed="rId11">
                                  <a:extLst>
                                    <a:ext uri="{28A0092B-C50C-407E-A947-70E740481C1C}">
                                      <a14:useLocalDpi xmlns:a14="http://schemas.microsoft.com/office/drawing/2010/main" val="0"/>
                                    </a:ext>
                                  </a:extLst>
                                </a:blip>
                                <a:stretch>
                                  <a:fillRect/>
                                </a:stretch>
                              </pic:blipFill>
                              <pic:spPr>
                                <a:xfrm>
                                  <a:off x="0" y="0"/>
                                  <a:ext cx="2552700" cy="2438400"/>
                                </a:xfrm>
                                <a:prstGeom prst="rect">
                                  <a:avLst/>
                                </a:prstGeom>
                              </pic:spPr>
                            </pic:pic>
                          </a:graphicData>
                        </a:graphic>
                        <wp14:sizeRelH relativeFrom="page">
                          <wp14:pctWidth>0</wp14:pctWidth>
                        </wp14:sizeRelH>
                        <wp14:sizeRelV relativeFrom="page">
                          <wp14:pctHeight>0</wp14:pctHeight>
                        </wp14:sizeRelV>
                      </wp:anchor>
                    </w:drawing>
                  </w:r>
                  <w:sdt>
                    <w:sdtPr>
                      <w:rPr>
                        <w:rFonts w:ascii="Georgia" w:hAnsi="Georgia" w:cs="Courier New"/>
                        <w:sz w:val="36"/>
                        <w:szCs w:val="3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4A25E2" w:rsidRPr="00DB5DFF">
                        <w:rPr>
                          <w:rFonts w:ascii="Georgia" w:hAnsi="Georgia" w:cs="Courier New"/>
                          <w:sz w:val="36"/>
                          <w:szCs w:val="36"/>
                        </w:rPr>
                        <w:t>Now Proud</w:t>
                      </w:r>
                      <w:r w:rsidR="00DA00B9" w:rsidRPr="00DB5DFF">
                        <w:rPr>
                          <w:rFonts w:ascii="Georgia" w:hAnsi="Georgia" w:cs="Courier New"/>
                          <w:sz w:val="36"/>
                          <w:szCs w:val="36"/>
                        </w:rPr>
                        <w:t>ly Se</w:t>
                      </w:r>
                      <w:r w:rsidR="004A25E2" w:rsidRPr="00DB5DFF">
                        <w:rPr>
                          <w:rFonts w:ascii="Georgia" w:hAnsi="Georgia" w:cs="Courier New"/>
                          <w:sz w:val="36"/>
                          <w:szCs w:val="36"/>
                        </w:rPr>
                        <w:t>rving VIP in the Lake Norman area!</w:t>
                      </w:r>
                    </w:sdtContent>
                  </w:sdt>
                </w:p>
                <w:sdt>
                  <w:sdt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Content>
                    <w:p w:rsidR="0001065E" w:rsidRDefault="009C5E88" w:rsidP="009C5E88">
                      <w:pPr>
                        <w:pStyle w:val="Subtitle"/>
                        <w:jc w:val="center"/>
                      </w:pPr>
                      <w:r>
                        <w:t xml:space="preserve">     </w:t>
                      </w:r>
                    </w:p>
                  </w:sdtContent>
                </w:sdt>
              </w:tc>
            </w:tr>
            <w:tr w:rsidR="0001065E" w:rsidTr="002D2C16">
              <w:trPr>
                <w:trHeight w:val="3464"/>
              </w:trPr>
              <w:tc>
                <w:tcPr>
                  <w:tcW w:w="5000" w:type="pct"/>
                  <w:shd w:val="clear" w:color="auto" w:fill="00B050"/>
                  <w:vAlign w:val="bottom"/>
                </w:tcPr>
                <w:p w:rsidR="0001065E" w:rsidRDefault="009C5E88">
                  <w:pPr>
                    <w:pStyle w:val="Subtitle"/>
                  </w:pPr>
                  <w:r w:rsidRPr="009C5E88">
                    <w:rPr>
                      <w:rFonts w:ascii="Georgia" w:hAnsi="Georgia"/>
                    </w:rPr>
                    <w:t>November</w:t>
                  </w:r>
                  <w:r>
                    <w:t xml:space="preserve"> 1, </w:t>
                  </w:r>
                  <w:r w:rsidRPr="004673FB">
                    <w:rPr>
                      <w:rFonts w:ascii="Georgia" w:hAnsi="Georgia"/>
                    </w:rPr>
                    <w:t>2016</w:t>
                  </w:r>
                </w:p>
              </w:tc>
            </w:tr>
          </w:tbl>
          <w:p w:rsidR="0001065E" w:rsidRDefault="0001065E">
            <w:pPr>
              <w:pStyle w:val="Subtitle"/>
            </w:pPr>
          </w:p>
        </w:tc>
      </w:tr>
      <w:tr w:rsidR="0001065E" w:rsidTr="004673FB">
        <w:trPr>
          <w:cantSplit/>
          <w:trHeight w:hRule="exact" w:val="72"/>
          <w:jc w:val="center"/>
        </w:trPr>
        <w:tc>
          <w:tcPr>
            <w:tcW w:w="5755" w:type="dxa"/>
            <w:tcBorders>
              <w:top w:val="single" w:sz="4" w:space="0" w:color="FFFFFF" w:themeColor="background1"/>
            </w:tcBorders>
          </w:tcPr>
          <w:p w:rsidR="0001065E" w:rsidRDefault="0001065E">
            <w:pPr>
              <w:pStyle w:val="NoSpacing"/>
            </w:pPr>
          </w:p>
        </w:tc>
        <w:tc>
          <w:tcPr>
            <w:tcW w:w="20" w:type="dxa"/>
          </w:tcPr>
          <w:p w:rsidR="0001065E" w:rsidRDefault="0001065E">
            <w:pPr>
              <w:pStyle w:val="NoSpacing"/>
            </w:pPr>
          </w:p>
        </w:tc>
        <w:tc>
          <w:tcPr>
            <w:tcW w:w="5745" w:type="dxa"/>
            <w:tcBorders>
              <w:top w:val="single" w:sz="4" w:space="0" w:color="FFFFFF" w:themeColor="background1"/>
            </w:tcBorders>
          </w:tcPr>
          <w:p w:rsidR="0001065E" w:rsidRDefault="0001065E">
            <w:pPr>
              <w:pStyle w:val="NoSpacing"/>
            </w:pPr>
          </w:p>
        </w:tc>
      </w:tr>
      <w:tr w:rsidR="0001065E" w:rsidTr="00DB5DFF">
        <w:trPr>
          <w:cantSplit/>
          <w:trHeight w:val="360"/>
          <w:jc w:val="center"/>
        </w:trPr>
        <w:tc>
          <w:tcPr>
            <w:tcW w:w="5755" w:type="dxa"/>
            <w:shd w:val="clear" w:color="auto" w:fill="00B050"/>
            <w:tcMar>
              <w:left w:w="0" w:type="dxa"/>
              <w:right w:w="115" w:type="dxa"/>
            </w:tcMar>
            <w:vAlign w:val="center"/>
          </w:tcPr>
          <w:p w:rsidR="0001065E" w:rsidRDefault="00D5550D">
            <w:pPr>
              <w:pStyle w:val="Heading4"/>
              <w:outlineLvl w:val="3"/>
            </w:pPr>
            <w:r>
              <w:t xml:space="preserve">now servicing lake </w:t>
            </w:r>
            <w:r w:rsidR="00DB5DFF">
              <w:t>norman and the surrounding areas</w:t>
            </w:r>
          </w:p>
        </w:tc>
        <w:tc>
          <w:tcPr>
            <w:tcW w:w="20" w:type="dxa"/>
            <w:tcMar>
              <w:left w:w="0" w:type="dxa"/>
              <w:right w:w="0" w:type="dxa"/>
            </w:tcMar>
            <w:vAlign w:val="center"/>
          </w:tcPr>
          <w:p w:rsidR="0001065E" w:rsidRDefault="0001065E">
            <w:pPr>
              <w:pStyle w:val="NoSpacing"/>
            </w:pPr>
          </w:p>
        </w:tc>
        <w:tc>
          <w:tcPr>
            <w:tcW w:w="5745" w:type="dxa"/>
            <w:shd w:val="clear" w:color="auto" w:fill="404040" w:themeFill="text1" w:themeFillTint="BF"/>
            <w:tcMar>
              <w:left w:w="0" w:type="dxa"/>
              <w:right w:w="115" w:type="dxa"/>
            </w:tcMar>
            <w:vAlign w:val="center"/>
          </w:tcPr>
          <w:p w:rsidR="0001065E" w:rsidRDefault="00797CD0">
            <w:pPr>
              <w:pStyle w:val="Heading4"/>
              <w:outlineLvl w:val="3"/>
            </w:pPr>
            <w:r>
              <w:t>In This Issue</w:t>
            </w:r>
            <w:r w:rsidR="004673FB">
              <w:t xml:space="preserve">: </w:t>
            </w:r>
            <w:r w:rsidR="00D5550D">
              <w:t xml:space="preserve">vip news, </w:t>
            </w:r>
            <w:r w:rsidR="006A29BB">
              <w:t xml:space="preserve">pet </w:t>
            </w:r>
            <w:r w:rsidR="009F6583">
              <w:t>tips for the fall</w:t>
            </w:r>
            <w:r w:rsidR="006A29BB">
              <w:t>, VIP BLOG</w:t>
            </w:r>
          </w:p>
        </w:tc>
      </w:tr>
    </w:tbl>
    <w:p w:rsidR="0007340C" w:rsidRDefault="005C0518">
      <w:r>
        <mc:AlternateContent>
          <mc:Choice Requires="wps">
            <w:drawing>
              <wp:anchor distT="0" distB="0" distL="114300" distR="114300" simplePos="0" relativeHeight="251657216" behindDoc="1" locked="0" layoutInCell="0" allowOverlap="1">
                <wp:simplePos x="0" y="0"/>
                <wp:positionH relativeFrom="margin">
                  <wp:posOffset>-99060</wp:posOffset>
                </wp:positionH>
                <wp:positionV relativeFrom="page">
                  <wp:posOffset>4419600</wp:posOffset>
                </wp:positionV>
                <wp:extent cx="4448175" cy="800100"/>
                <wp:effectExtent l="0" t="0" r="9525" b="0"/>
                <wp:wrapThrough wrapText="bothSides">
                  <wp:wrapPolygon edited="0">
                    <wp:start x="0" y="0"/>
                    <wp:lineTo x="0" y="21086"/>
                    <wp:lineTo x="21554" y="21086"/>
                    <wp:lineTo x="21554"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44817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617" w:rsidRPr="007A0F04" w:rsidRDefault="00F76617">
                            <w:pPr>
                              <w:pStyle w:val="Heading1"/>
                              <w:rPr>
                                <w:rFonts w:ascii="Georgia" w:hAnsi="Georgia"/>
                                <w:sz w:val="48"/>
                                <w:szCs w:val="48"/>
                              </w:rPr>
                            </w:pPr>
                            <w:r w:rsidRPr="007A0F04">
                              <w:rPr>
                                <w:rFonts w:ascii="Georgia" w:hAnsi="Georgia"/>
                                <w:sz w:val="48"/>
                                <w:szCs w:val="48"/>
                              </w:rPr>
                              <w:t>News from Very Important Pets!</w:t>
                            </w:r>
                          </w:p>
                          <w:p w:rsidR="00F76617" w:rsidRPr="00E53A7B" w:rsidRDefault="007D084C">
                            <w:pPr>
                              <w:pStyle w:val="Name"/>
                              <w:rPr>
                                <w:i/>
                              </w:rPr>
                            </w:pPr>
                            <w:r>
                              <w:rPr>
                                <w:rStyle w:val="Emphasis"/>
                                <w:color w:val="1A5C54" w:themeColor="accent4" w:themeShade="80"/>
                              </w:rPr>
                              <w:t xml:space="preserve">  </w:t>
                            </w:r>
                            <w:r w:rsidR="00AC6F8A">
                              <w:rPr>
                                <w:rStyle w:val="Emphasis"/>
                                <w:color w:val="1A5C54" w:themeColor="accent4" w:themeShade="80"/>
                              </w:rPr>
                              <w:t xml:space="preserve"> </w:t>
                            </w:r>
                            <w:r w:rsidR="00F76617" w:rsidRPr="006A29BB">
                              <w:rPr>
                                <w:rStyle w:val="Emphasis"/>
                                <w:color w:val="1A5C54" w:themeColor="accent4" w:themeShade="80"/>
                              </w:rPr>
                              <w:t>by</w:t>
                            </w:r>
                            <w:r w:rsidR="00F76617" w:rsidRPr="006A29BB">
                              <w:rPr>
                                <w:color w:val="1A5C54" w:themeColor="accent4" w:themeShade="80"/>
                              </w:rPr>
                              <w:t xml:space="preserve"> </w:t>
                            </w:r>
                            <w:r w:rsidR="00F76617" w:rsidRPr="00E53A7B">
                              <w:rPr>
                                <w:rFonts w:ascii="Georgia" w:hAnsi="Georgia"/>
                                <w:i/>
                              </w:rPr>
                              <w:t>Rebekah Wethington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8pt;margin-top:348pt;width:350.25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" o:allowincell="f" filled="f" stroked="f" strokeweight=".5pt">
                <v:textbox inset="0,0,0,0">
                  <w:txbxContent>
                    <w:p w:rsidR="00F76617" w:rsidRPr="007A0F04" w:rsidRDefault="00F76617">
                      <w:pPr>
                        <w:pStyle w:val="Heading1"/>
                        <w:rPr>
                          <w:rFonts w:ascii="Georgia" w:hAnsi="Georgia"/>
                          <w:sz w:val="48"/>
                          <w:szCs w:val="48"/>
                        </w:rPr>
                      </w:pPr>
                      <w:r w:rsidRPr="007A0F04">
                        <w:rPr>
                          <w:rFonts w:ascii="Georgia" w:hAnsi="Georgia"/>
                          <w:sz w:val="48"/>
                          <w:szCs w:val="48"/>
                        </w:rPr>
                        <w:t>News from Very Important Pets!</w:t>
                      </w:r>
                    </w:p>
                    <w:p w:rsidR="00F76617" w:rsidRPr="00E53A7B" w:rsidRDefault="007D084C">
                      <w:pPr>
                        <w:pStyle w:val="Name"/>
                        <w:rPr>
                          <w:i/>
                        </w:rPr>
                      </w:pPr>
                      <w:r>
                        <w:rPr>
                          <w:rStyle w:val="Emphasis"/>
                          <w:color w:val="1A5C54" w:themeColor="accent4" w:themeShade="80"/>
                        </w:rPr>
                        <w:t xml:space="preserve">  </w:t>
                      </w:r>
                      <w:r w:rsidR="00AC6F8A">
                        <w:rPr>
                          <w:rStyle w:val="Emphasis"/>
                          <w:color w:val="1A5C54" w:themeColor="accent4" w:themeShade="80"/>
                        </w:rPr>
                        <w:t xml:space="preserve"> </w:t>
                      </w:r>
                      <w:r w:rsidR="00F76617" w:rsidRPr="006A29BB">
                        <w:rPr>
                          <w:rStyle w:val="Emphasis"/>
                          <w:color w:val="1A5C54" w:themeColor="accent4" w:themeShade="80"/>
                        </w:rPr>
                        <w:t>by</w:t>
                      </w:r>
                      <w:r w:rsidR="00F76617" w:rsidRPr="006A29BB">
                        <w:rPr>
                          <w:color w:val="1A5C54" w:themeColor="accent4" w:themeShade="80"/>
                        </w:rPr>
                        <w:t xml:space="preserve"> </w:t>
                      </w:r>
                      <w:r w:rsidR="00F76617" w:rsidRPr="00E53A7B">
                        <w:rPr>
                          <w:rFonts w:ascii="Georgia" w:hAnsi="Georgia"/>
                          <w:i/>
                        </w:rPr>
                        <w:t>Rebekah Wethington</w:t>
                      </w:r>
                    </w:p>
                  </w:txbxContent>
                </v:textbox>
                <w10:wrap type="through" anchorx="margin" anchory="page"/>
              </v:shape>
            </w:pict>
          </mc:Fallback>
        </mc:AlternateContent>
      </w:r>
    </w:p>
    <w:p w:rsidR="0007340C" w:rsidRDefault="0007340C" w:rsidP="0007340C"/>
    <w:p w:rsidR="0001065E" w:rsidRPr="0007340C" w:rsidRDefault="0007340C" w:rsidP="0007340C">
      <w:pPr>
        <w:tabs>
          <w:tab w:val="left" w:pos="2745"/>
        </w:tabs>
        <w:sectPr w:rsidR="0001065E" w:rsidRPr="0007340C">
          <w:headerReference w:type="default" r:id="rId12"/>
          <w:headerReference w:type="first" r:id="rId13"/>
          <w:pgSz w:w="12240" w:h="15840" w:code="1"/>
          <w:pgMar w:top="720" w:right="576" w:bottom="720" w:left="576" w:header="360" w:footer="720" w:gutter="0"/>
          <w:cols w:space="720"/>
          <w:titlePg/>
          <w:docGrid w:linePitch="360"/>
        </w:sectPr>
      </w:pPr>
      <w:r>
        <w:tab/>
      </w:r>
    </w:p>
    <w:p w:rsidR="002946CC" w:rsidRDefault="002946CC" w:rsidP="0007340C">
      <w:pPr>
        <w:rPr>
          <w:rFonts w:ascii="Times New Roman" w:hAnsi="Times New Roman" w:cs="Times New Roman"/>
          <w:sz w:val="22"/>
        </w:rPr>
      </w:pPr>
    </w:p>
    <w:p w:rsidR="00655A1A" w:rsidRDefault="00CC7B93" w:rsidP="0007340C">
      <w:pPr>
        <w:rPr>
          <w:rFonts w:ascii="Times New Roman" w:hAnsi="Times New Roman" w:cs="Times New Roman"/>
          <w:sz w:val="24"/>
          <w:szCs w:val="24"/>
        </w:rPr>
      </w:pPr>
      <w:r w:rsidRPr="00D92687">
        <w:rPr>
          <w:rFonts w:ascii="Times New Roman" w:hAnsi="Times New Roman" w:cs="Times New Roman"/>
          <w:sz w:val="24"/>
          <w:szCs w:val="24"/>
        </w:rPr>
        <w:t xml:space="preserve">The changing season is the perfect time for new beginnings, and </w:t>
      </w:r>
      <w:r w:rsidR="00551B62" w:rsidRPr="00D92687">
        <w:rPr>
          <w:rFonts w:ascii="Times New Roman" w:hAnsi="Times New Roman" w:cs="Times New Roman"/>
          <w:sz w:val="24"/>
          <w:szCs w:val="24"/>
        </w:rPr>
        <w:t xml:space="preserve">to celebrate </w:t>
      </w:r>
      <w:r w:rsidR="009C393D">
        <w:rPr>
          <w:rFonts w:ascii="Times New Roman" w:hAnsi="Times New Roman" w:cs="Times New Roman"/>
          <w:sz w:val="24"/>
          <w:szCs w:val="24"/>
        </w:rPr>
        <w:t>VIP (Very Important Pets) for twenty-five</w:t>
      </w:r>
      <w:r w:rsidR="00551B62" w:rsidRPr="00D92687">
        <w:rPr>
          <w:rFonts w:ascii="Times New Roman" w:hAnsi="Times New Roman" w:cs="Times New Roman"/>
          <w:sz w:val="24"/>
          <w:szCs w:val="24"/>
        </w:rPr>
        <w:t xml:space="preserve"> years of caring for your pets, </w:t>
      </w:r>
      <w:r w:rsidR="00935EC7" w:rsidRPr="00D92687">
        <w:rPr>
          <w:rFonts w:ascii="Times New Roman" w:hAnsi="Times New Roman" w:cs="Times New Roman"/>
          <w:sz w:val="24"/>
          <w:szCs w:val="24"/>
        </w:rPr>
        <w:t xml:space="preserve">we </w:t>
      </w:r>
      <w:r w:rsidR="007B795F" w:rsidRPr="00D92687">
        <w:rPr>
          <w:rFonts w:ascii="Times New Roman" w:hAnsi="Times New Roman" w:cs="Times New Roman"/>
          <w:sz w:val="24"/>
          <w:szCs w:val="24"/>
        </w:rPr>
        <w:t>are excited to announce</w:t>
      </w:r>
      <w:r w:rsidR="00935EC7" w:rsidRPr="00D92687">
        <w:rPr>
          <w:rFonts w:ascii="Times New Roman" w:hAnsi="Times New Roman" w:cs="Times New Roman"/>
          <w:sz w:val="24"/>
          <w:szCs w:val="24"/>
        </w:rPr>
        <w:t xml:space="preserve"> that on November 1</w:t>
      </w:r>
      <w:r w:rsidR="00935EC7" w:rsidRPr="00D92687">
        <w:rPr>
          <w:rFonts w:ascii="Times New Roman" w:hAnsi="Times New Roman" w:cs="Times New Roman"/>
          <w:sz w:val="24"/>
          <w:szCs w:val="24"/>
          <w:vertAlign w:val="superscript"/>
        </w:rPr>
        <w:t>st</w:t>
      </w:r>
      <w:r w:rsidR="00935EC7" w:rsidRPr="00D92687">
        <w:rPr>
          <w:rFonts w:ascii="Times New Roman" w:hAnsi="Times New Roman" w:cs="Times New Roman"/>
          <w:sz w:val="24"/>
          <w:szCs w:val="24"/>
        </w:rPr>
        <w:t xml:space="preserve">, </w:t>
      </w:r>
      <w:r w:rsidR="00F76617" w:rsidRPr="00D92687">
        <w:rPr>
          <w:rFonts w:ascii="Times New Roman" w:hAnsi="Times New Roman" w:cs="Times New Roman"/>
          <w:sz w:val="24"/>
          <w:szCs w:val="24"/>
        </w:rPr>
        <w:t xml:space="preserve">2016, </w:t>
      </w:r>
      <w:r w:rsidR="007B795F" w:rsidRPr="00D92687">
        <w:rPr>
          <w:rFonts w:ascii="Times New Roman" w:hAnsi="Times New Roman" w:cs="Times New Roman"/>
          <w:sz w:val="24"/>
          <w:szCs w:val="24"/>
        </w:rPr>
        <w:t>we</w:t>
      </w:r>
      <w:r w:rsidR="00935EC7" w:rsidRPr="00D92687">
        <w:rPr>
          <w:rFonts w:ascii="Times New Roman" w:hAnsi="Times New Roman" w:cs="Times New Roman"/>
          <w:sz w:val="24"/>
          <w:szCs w:val="24"/>
        </w:rPr>
        <w:t xml:space="preserve"> </w:t>
      </w:r>
      <w:r w:rsidR="00C60BD3">
        <w:rPr>
          <w:rFonts w:ascii="Times New Roman" w:hAnsi="Times New Roman" w:cs="Times New Roman"/>
          <w:sz w:val="24"/>
          <w:szCs w:val="24"/>
        </w:rPr>
        <w:t>will be expanding</w:t>
      </w:r>
      <w:r w:rsidRPr="00D92687">
        <w:rPr>
          <w:rFonts w:ascii="Times New Roman" w:hAnsi="Times New Roman" w:cs="Times New Roman"/>
          <w:sz w:val="24"/>
          <w:szCs w:val="24"/>
        </w:rPr>
        <w:t xml:space="preserve"> our pro</w:t>
      </w:r>
      <w:r w:rsidR="007B795F" w:rsidRPr="00D92687">
        <w:rPr>
          <w:rFonts w:ascii="Times New Roman" w:hAnsi="Times New Roman" w:cs="Times New Roman"/>
          <w:sz w:val="24"/>
          <w:szCs w:val="24"/>
        </w:rPr>
        <w:t xml:space="preserve">fessional pet sitting </w:t>
      </w:r>
      <w:r w:rsidR="003E14AE" w:rsidRPr="00D92687">
        <w:rPr>
          <w:rFonts w:ascii="Times New Roman" w:hAnsi="Times New Roman" w:cs="Times New Roman"/>
          <w:sz w:val="24"/>
          <w:szCs w:val="24"/>
        </w:rPr>
        <w:t xml:space="preserve">services to </w:t>
      </w:r>
      <w:r w:rsidR="00AC6F8A">
        <w:rPr>
          <w:rFonts w:ascii="Times New Roman" w:hAnsi="Times New Roman" w:cs="Times New Roman"/>
          <w:sz w:val="24"/>
          <w:szCs w:val="24"/>
        </w:rPr>
        <w:t>the Lake Norman and</w:t>
      </w:r>
      <w:r w:rsidR="007B795F" w:rsidRPr="00D92687">
        <w:rPr>
          <w:rFonts w:ascii="Times New Roman" w:hAnsi="Times New Roman" w:cs="Times New Roman"/>
          <w:sz w:val="24"/>
          <w:szCs w:val="24"/>
        </w:rPr>
        <w:t xml:space="preserve"> </w:t>
      </w:r>
      <w:r w:rsidR="00291DC6" w:rsidRPr="00D92687">
        <w:rPr>
          <w:rFonts w:ascii="Times New Roman" w:hAnsi="Times New Roman" w:cs="Times New Roman"/>
          <w:sz w:val="24"/>
          <w:szCs w:val="24"/>
        </w:rPr>
        <w:t xml:space="preserve">surrounding areas; </w:t>
      </w:r>
      <w:r w:rsidR="007B795F" w:rsidRPr="00D92687">
        <w:rPr>
          <w:rFonts w:ascii="Times New Roman" w:hAnsi="Times New Roman" w:cs="Times New Roman"/>
          <w:sz w:val="24"/>
          <w:szCs w:val="24"/>
        </w:rPr>
        <w:t xml:space="preserve">just </w:t>
      </w:r>
      <w:r w:rsidR="007D084C">
        <w:rPr>
          <w:rFonts w:ascii="Times New Roman" w:hAnsi="Times New Roman" w:cs="Times New Roman"/>
          <w:sz w:val="24"/>
          <w:szCs w:val="24"/>
        </w:rPr>
        <w:t>in time for the holiday season!</w:t>
      </w:r>
    </w:p>
    <w:p w:rsidR="0001065E" w:rsidRPr="00D92687" w:rsidRDefault="00EB3988" w:rsidP="0007340C">
      <w:pPr>
        <w:rPr>
          <w:rFonts w:ascii="Times New Roman" w:hAnsi="Times New Roman" w:cs="Times New Roman"/>
          <w:sz w:val="24"/>
          <w:szCs w:val="24"/>
        </w:rPr>
      </w:pPr>
      <w:r>
        <w:rPr>
          <w:rFonts w:ascii="Times New Roman" w:hAnsi="Times New Roman" w:cs="Times New Roman"/>
          <w:sz w:val="24"/>
          <w:szCs w:val="24"/>
        </w:rPr>
        <w:t>I</w:t>
      </w:r>
      <w:r w:rsidR="007B795F" w:rsidRPr="00D92687">
        <w:rPr>
          <w:rFonts w:ascii="Times New Roman" w:hAnsi="Times New Roman" w:cs="Times New Roman"/>
          <w:sz w:val="24"/>
          <w:szCs w:val="24"/>
        </w:rPr>
        <w:t xml:space="preserve">f you know </w:t>
      </w:r>
      <w:r w:rsidR="007D084C">
        <w:rPr>
          <w:rFonts w:ascii="Times New Roman" w:hAnsi="Times New Roman" w:cs="Times New Roman"/>
          <w:sz w:val="24"/>
          <w:szCs w:val="24"/>
        </w:rPr>
        <w:t>a friend or family member in this</w:t>
      </w:r>
      <w:r w:rsidR="007B795F" w:rsidRPr="00D92687">
        <w:rPr>
          <w:rFonts w:ascii="Times New Roman" w:hAnsi="Times New Roman" w:cs="Times New Roman"/>
          <w:sz w:val="24"/>
          <w:szCs w:val="24"/>
        </w:rPr>
        <w:t xml:space="preserve"> area, </w:t>
      </w:r>
      <w:r w:rsidR="009C7265" w:rsidRPr="00D92687">
        <w:rPr>
          <w:rFonts w:ascii="Times New Roman" w:hAnsi="Times New Roman" w:cs="Times New Roman"/>
          <w:sz w:val="24"/>
          <w:szCs w:val="24"/>
        </w:rPr>
        <w:t>now is a great time to sp</w:t>
      </w:r>
      <w:r w:rsidR="00291DC6" w:rsidRPr="00D92687">
        <w:rPr>
          <w:rFonts w:ascii="Times New Roman" w:hAnsi="Times New Roman" w:cs="Times New Roman"/>
          <w:sz w:val="24"/>
          <w:szCs w:val="24"/>
        </w:rPr>
        <w:t xml:space="preserve">read the word. We will be handing </w:t>
      </w:r>
      <w:r w:rsidR="009C7265" w:rsidRPr="00D92687">
        <w:rPr>
          <w:rFonts w:ascii="Times New Roman" w:hAnsi="Times New Roman" w:cs="Times New Roman"/>
          <w:sz w:val="24"/>
          <w:szCs w:val="24"/>
        </w:rPr>
        <w:t>out a $10 coupon of pet cash for our new cl</w:t>
      </w:r>
      <w:r w:rsidR="00BC19BC" w:rsidRPr="00D92687">
        <w:rPr>
          <w:rFonts w:ascii="Times New Roman" w:hAnsi="Times New Roman" w:cs="Times New Roman"/>
          <w:sz w:val="24"/>
          <w:szCs w:val="24"/>
        </w:rPr>
        <w:t xml:space="preserve">ients to </w:t>
      </w:r>
      <w:r w:rsidR="00C60BD3" w:rsidRPr="00D92687">
        <w:rPr>
          <w:rFonts w:ascii="Times New Roman" w:hAnsi="Times New Roman" w:cs="Times New Roman"/>
          <w:sz w:val="24"/>
          <w:szCs w:val="24"/>
        </w:rPr>
        <w:t xml:space="preserve">use </w:t>
      </w:r>
      <w:r w:rsidR="00C60BD3">
        <w:rPr>
          <w:rFonts w:ascii="Times New Roman" w:hAnsi="Times New Roman" w:cs="Times New Roman"/>
          <w:sz w:val="24"/>
          <w:szCs w:val="24"/>
        </w:rPr>
        <w:t>on</w:t>
      </w:r>
      <w:r w:rsidR="00BC19BC" w:rsidRPr="00D92687">
        <w:rPr>
          <w:rFonts w:ascii="Times New Roman" w:hAnsi="Times New Roman" w:cs="Times New Roman"/>
          <w:sz w:val="24"/>
          <w:szCs w:val="24"/>
        </w:rPr>
        <w:t xml:space="preserve"> their first pet sitting visit</w:t>
      </w:r>
      <w:r w:rsidR="003E14AE" w:rsidRPr="00D92687">
        <w:rPr>
          <w:rFonts w:ascii="Times New Roman" w:hAnsi="Times New Roman" w:cs="Times New Roman"/>
          <w:sz w:val="24"/>
          <w:szCs w:val="24"/>
        </w:rPr>
        <w:t xml:space="preserve">, (this excludes </w:t>
      </w:r>
      <w:r w:rsidR="00291DC6" w:rsidRPr="00D92687">
        <w:rPr>
          <w:rFonts w:ascii="Times New Roman" w:hAnsi="Times New Roman" w:cs="Times New Roman"/>
          <w:sz w:val="24"/>
          <w:szCs w:val="24"/>
        </w:rPr>
        <w:t>the consultation) which can</w:t>
      </w:r>
      <w:r w:rsidR="00BC19BC" w:rsidRPr="00D92687">
        <w:rPr>
          <w:rFonts w:ascii="Times New Roman" w:hAnsi="Times New Roman" w:cs="Times New Roman"/>
          <w:sz w:val="24"/>
          <w:szCs w:val="24"/>
        </w:rPr>
        <w:t xml:space="preserve"> be used now or in the future.</w:t>
      </w:r>
      <w:r w:rsidR="003E14AE" w:rsidRPr="00D92687">
        <w:rPr>
          <w:rFonts w:ascii="Times New Roman" w:hAnsi="Times New Roman" w:cs="Times New Roman"/>
          <w:sz w:val="24"/>
          <w:szCs w:val="24"/>
        </w:rPr>
        <w:t xml:space="preserve"> </w:t>
      </w:r>
    </w:p>
    <w:p w:rsidR="002946CC" w:rsidRDefault="00797CD0" w:rsidP="0007340C">
      <w:pPr>
        <w:pStyle w:val="Sidebarphoto"/>
      </w:pPr>
      <w:r>
        <w:br w:type="column"/>
      </w:r>
      <w:r w:rsidR="0007340C">
        <w:t>jj</w:t>
      </w:r>
    </w:p>
    <w:p w:rsidR="002946CC" w:rsidRDefault="002946CC" w:rsidP="0007340C">
      <w:pPr>
        <w:pStyle w:val="Sidebarphoto"/>
      </w:pPr>
    </w:p>
    <w:p w:rsidR="007A0F04" w:rsidRPr="00AC6F8A" w:rsidRDefault="002946CC" w:rsidP="0007340C">
      <w:pPr>
        <w:pStyle w:val="Sidebarphoto"/>
        <w:rPr>
          <w:sz w:val="6"/>
          <w:szCs w:val="6"/>
        </w:rPr>
      </w:pPr>
      <w:r>
        <w:t>t</w:t>
      </w:r>
    </w:p>
    <w:tbl>
      <w:tblPr>
        <w:tblStyle w:val="TableGrid"/>
        <w:tblpPr w:leftFromText="180" w:rightFromText="180" w:vertAnchor="text" w:horzAnchor="margin" w:tblpXSpec="center" w:tblpY="117"/>
        <w:tblW w:w="3570" w:type="dxa"/>
        <w:tblLook w:val="04A0" w:firstRow="1" w:lastRow="0" w:firstColumn="1" w:lastColumn="0" w:noHBand="0" w:noVBand="1"/>
      </w:tblPr>
      <w:tblGrid>
        <w:gridCol w:w="3570"/>
      </w:tblGrid>
      <w:tr w:rsidR="00E07BD6" w:rsidTr="00C60BD3">
        <w:trPr>
          <w:trHeight w:val="2783"/>
        </w:trPr>
        <w:tc>
          <w:tcPr>
            <w:tcW w:w="3570" w:type="dxa"/>
          </w:tcPr>
          <w:p w:rsidR="00C60BD3" w:rsidRDefault="00C60BD3" w:rsidP="00C60BD3">
            <w:pPr>
              <w:pStyle w:val="Sidebarphoto"/>
              <w:ind w:left="0"/>
              <w:rPr>
                <w:rFonts w:ascii="Monotype Corsiva" w:hAnsi="Monotype Corsiva" w:cs="Times New Roman"/>
                <w:i/>
                <w:sz w:val="36"/>
                <w:szCs w:val="36"/>
              </w:rPr>
            </w:pPr>
          </w:p>
          <w:p w:rsidR="00E07BD6" w:rsidRDefault="00E07BD6" w:rsidP="00C60BD3">
            <w:pPr>
              <w:pStyle w:val="Sidebarphoto"/>
              <w:ind w:left="0"/>
              <w:jc w:val="center"/>
              <w:rPr>
                <w:rFonts w:ascii="Monotype Corsiva" w:hAnsi="Monotype Corsiva" w:cs="Times New Roman"/>
                <w:i/>
                <w:sz w:val="36"/>
                <w:szCs w:val="36"/>
              </w:rPr>
            </w:pPr>
            <w:r w:rsidRPr="00E07BD6">
              <w:rPr>
                <w:rFonts w:ascii="Monotype Corsiva" w:hAnsi="Monotype Corsiva" w:cs="Times New Roman"/>
                <w:i/>
                <w:sz w:val="36"/>
                <w:szCs w:val="36"/>
              </w:rPr>
              <w:t>Pet Quote of the Month</w:t>
            </w:r>
          </w:p>
          <w:p w:rsidR="00D92687" w:rsidRPr="00AC6F8A" w:rsidRDefault="00D92687" w:rsidP="00E07BD6">
            <w:pPr>
              <w:pStyle w:val="Sidebarphoto"/>
              <w:ind w:left="0"/>
              <w:rPr>
                <w:rFonts w:ascii="Monotype Corsiva" w:hAnsi="Monotype Corsiva" w:cs="Times New Roman"/>
                <w:i/>
                <w:sz w:val="24"/>
                <w:szCs w:val="24"/>
              </w:rPr>
            </w:pPr>
          </w:p>
          <w:p w:rsidR="00D92687" w:rsidRDefault="00D92687" w:rsidP="00D92687">
            <w:pPr>
              <w:pStyle w:val="Sidebarphoto"/>
              <w:ind w:left="0"/>
              <w:jc w:val="center"/>
              <w:rPr>
                <w:rFonts w:ascii="Georgia" w:hAnsi="Georgia" w:cs="Times New Roman"/>
                <w:sz w:val="28"/>
                <w:szCs w:val="28"/>
              </w:rPr>
            </w:pPr>
            <w:r>
              <w:rPr>
                <w:rFonts w:ascii="Georgia" w:hAnsi="Georgia" w:cs="Times New Roman"/>
                <w:sz w:val="28"/>
                <w:szCs w:val="28"/>
              </w:rPr>
              <w:t>“Until one has loved an animal, a part of one’s soul remains unawakened.”</w:t>
            </w:r>
          </w:p>
          <w:p w:rsidR="00D92687" w:rsidRDefault="00D92687" w:rsidP="00E07BD6">
            <w:pPr>
              <w:pStyle w:val="Sidebarphoto"/>
              <w:ind w:left="0"/>
              <w:rPr>
                <w:rFonts w:ascii="Georgia" w:hAnsi="Georgia" w:cs="Times New Roman"/>
                <w:sz w:val="28"/>
                <w:szCs w:val="28"/>
              </w:rPr>
            </w:pPr>
          </w:p>
          <w:p w:rsidR="00D92687" w:rsidRPr="00D92687" w:rsidRDefault="00EB3988" w:rsidP="00AC6F8A">
            <w:pPr>
              <w:pStyle w:val="Sidebarphoto"/>
              <w:ind w:left="720"/>
              <w:rPr>
                <w:rFonts w:ascii="Georgia" w:hAnsi="Georgia" w:cs="Times New Roman"/>
                <w:b/>
                <w:sz w:val="28"/>
                <w:szCs w:val="28"/>
              </w:rPr>
            </w:pPr>
            <w:r>
              <w:rPr>
                <w:rFonts w:ascii="Georgia" w:hAnsi="Georgia" w:cs="Times New Roman"/>
                <w:b/>
                <w:sz w:val="28"/>
                <w:szCs w:val="28"/>
              </w:rPr>
              <w:t>A</w:t>
            </w:r>
            <w:r w:rsidR="00D92687" w:rsidRPr="00D92687">
              <w:rPr>
                <w:rFonts w:ascii="Georgia" w:hAnsi="Georgia" w:cs="Times New Roman"/>
                <w:b/>
                <w:sz w:val="28"/>
                <w:szCs w:val="28"/>
              </w:rPr>
              <w:t>natole France</w:t>
            </w:r>
          </w:p>
        </w:tc>
      </w:tr>
    </w:tbl>
    <w:p w:rsidR="003E14AE" w:rsidRDefault="007B795F" w:rsidP="00936B1E">
      <w:pPr>
        <w:pStyle w:val="Sidebarphoto"/>
      </w:pPr>
      <w:r>
        <w:rPr>
          <w:rFonts w:ascii="Times New Roman" w:hAnsi="Times New Roman" w:cs="Times New Roman"/>
          <w:sz w:val="22"/>
        </w:rPr>
        <w:t>t</w:t>
      </w:r>
      <w:r w:rsidR="003E14AE" w:rsidRPr="003E14AE">
        <w:t xml:space="preserve"> </w:t>
      </w:r>
    </w:p>
    <w:p w:rsidR="00E07BD6" w:rsidRDefault="00E07BD6" w:rsidP="003E14AE">
      <w:pPr>
        <w:pStyle w:val="Sidebarphoto"/>
        <w:ind w:left="0"/>
        <w:rPr>
          <w:rFonts w:ascii="Times New Roman" w:hAnsi="Times New Roman" w:cs="Times New Roman"/>
          <w:sz w:val="22"/>
        </w:rPr>
      </w:pPr>
      <w:r>
        <w:rPr>
          <w:rFonts w:ascii="Times New Roman" w:hAnsi="Times New Roman" w:cs="Times New Roman"/>
          <w:sz w:val="22"/>
        </w:rPr>
        <w:t xml:space="preserve">                                                                                                    </w:t>
      </w:r>
    </w:p>
    <w:p w:rsidR="00E07BD6" w:rsidRDefault="004F380D" w:rsidP="003E14AE">
      <w:pPr>
        <w:pStyle w:val="Sidebarphoto"/>
        <w:ind w:left="0"/>
        <w:rPr>
          <w:rFonts w:ascii="Times New Roman" w:hAnsi="Times New Roman" w:cs="Times New Roman"/>
          <w:sz w:val="22"/>
        </w:rPr>
      </w:pPr>
      <w:r>
        <w:rPr>
          <w:rFonts w:ascii="Times New Roman" w:hAnsi="Times New Roman" w:cs="Times New Roman"/>
          <w:sz w:val="22"/>
        </w:rPr>
        <w:drawing>
          <wp:inline distT="0" distB="0" distL="0" distR="0">
            <wp:extent cx="2133600" cy="17653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llSizeRender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1765300"/>
                    </a:xfrm>
                    <a:prstGeom prst="rect">
                      <a:avLst/>
                    </a:prstGeom>
                  </pic:spPr>
                </pic:pic>
              </a:graphicData>
            </a:graphic>
          </wp:inline>
        </w:drawing>
      </w:r>
    </w:p>
    <w:p w:rsidR="00E07BD6" w:rsidRDefault="00E07BD6" w:rsidP="003E14AE">
      <w:pPr>
        <w:pStyle w:val="Sidebarphoto"/>
        <w:ind w:left="0"/>
        <w:rPr>
          <w:rFonts w:ascii="Times New Roman" w:hAnsi="Times New Roman" w:cs="Times New Roman"/>
          <w:sz w:val="22"/>
        </w:rPr>
      </w:pPr>
    </w:p>
    <w:p w:rsidR="00E07BD6" w:rsidRDefault="00E07BD6" w:rsidP="003E14AE">
      <w:pPr>
        <w:pStyle w:val="Sidebarphoto"/>
        <w:ind w:left="0"/>
        <w:rPr>
          <w:rFonts w:ascii="Times New Roman" w:hAnsi="Times New Roman" w:cs="Times New Roman"/>
          <w:sz w:val="22"/>
        </w:rPr>
      </w:pPr>
    </w:p>
    <w:p w:rsidR="00655A1A" w:rsidRDefault="00655A1A" w:rsidP="003E14AE">
      <w:pPr>
        <w:pStyle w:val="Sidebarphoto"/>
        <w:ind w:left="0"/>
        <w:rPr>
          <w:rFonts w:ascii="Times New Roman" w:hAnsi="Times New Roman" w:cs="Times New Roman"/>
          <w:sz w:val="22"/>
        </w:rPr>
      </w:pPr>
    </w:p>
    <w:p w:rsidR="0001065E" w:rsidRDefault="003E14AE" w:rsidP="003E14AE">
      <w:pPr>
        <w:pStyle w:val="Sidebarphoto"/>
        <w:ind w:left="0"/>
        <w:rPr>
          <w:rFonts w:ascii="Times New Roman" w:hAnsi="Times New Roman" w:cs="Times New Roman"/>
          <w:sz w:val="24"/>
          <w:szCs w:val="24"/>
        </w:rPr>
      </w:pPr>
      <w:r w:rsidRPr="00D92687">
        <w:rPr>
          <w:rFonts w:ascii="Times New Roman" w:hAnsi="Times New Roman" w:cs="Times New Roman"/>
          <w:sz w:val="24"/>
          <w:szCs w:val="24"/>
        </w:rPr>
        <w:t>We are also searching for new professional pet-sitters in the Lake Norman area</w:t>
      </w:r>
      <w:r w:rsidR="006C49E5">
        <w:rPr>
          <w:rFonts w:ascii="Times New Roman" w:hAnsi="Times New Roman" w:cs="Times New Roman"/>
          <w:sz w:val="24"/>
          <w:szCs w:val="24"/>
        </w:rPr>
        <w:t xml:space="preserve"> to join our team</w:t>
      </w:r>
      <w:r w:rsidRPr="00D92687">
        <w:rPr>
          <w:rFonts w:ascii="Times New Roman" w:hAnsi="Times New Roman" w:cs="Times New Roman"/>
          <w:sz w:val="24"/>
          <w:szCs w:val="24"/>
        </w:rPr>
        <w:t>,</w:t>
      </w:r>
      <w:r w:rsidR="00551B62" w:rsidRPr="00D92687">
        <w:rPr>
          <w:rFonts w:ascii="Times New Roman" w:hAnsi="Times New Roman" w:cs="Times New Roman"/>
          <w:sz w:val="24"/>
          <w:szCs w:val="24"/>
        </w:rPr>
        <w:t xml:space="preserve"> </w:t>
      </w:r>
      <w:r w:rsidR="00BB7D9C" w:rsidRPr="00D92687">
        <w:rPr>
          <w:rFonts w:ascii="Times New Roman" w:hAnsi="Times New Roman" w:cs="Times New Roman"/>
          <w:sz w:val="24"/>
          <w:szCs w:val="24"/>
        </w:rPr>
        <w:t>so if you know of anyone who</w:t>
      </w:r>
      <w:r w:rsidR="00E515D2">
        <w:rPr>
          <w:rFonts w:ascii="Times New Roman" w:hAnsi="Times New Roman" w:cs="Times New Roman"/>
          <w:sz w:val="24"/>
          <w:szCs w:val="24"/>
        </w:rPr>
        <w:t xml:space="preserve"> is interested in becoming a</w:t>
      </w:r>
      <w:r w:rsidR="00EB3988">
        <w:rPr>
          <w:rFonts w:ascii="Times New Roman" w:hAnsi="Times New Roman" w:cs="Times New Roman"/>
          <w:sz w:val="24"/>
          <w:szCs w:val="24"/>
        </w:rPr>
        <w:t xml:space="preserve"> certified</w:t>
      </w:r>
      <w:r w:rsidR="00E515D2">
        <w:rPr>
          <w:rFonts w:ascii="Times New Roman" w:hAnsi="Times New Roman" w:cs="Times New Roman"/>
          <w:sz w:val="24"/>
          <w:szCs w:val="24"/>
        </w:rPr>
        <w:t xml:space="preserve"> petsitter and</w:t>
      </w:r>
      <w:r w:rsidR="00BB7D9C" w:rsidRPr="00D92687">
        <w:rPr>
          <w:rFonts w:ascii="Times New Roman" w:hAnsi="Times New Roman" w:cs="Times New Roman"/>
          <w:sz w:val="24"/>
          <w:szCs w:val="24"/>
        </w:rPr>
        <w:t xml:space="preserve"> lives in </w:t>
      </w:r>
      <w:r w:rsidR="00EB3988">
        <w:rPr>
          <w:rFonts w:ascii="Times New Roman" w:hAnsi="Times New Roman" w:cs="Times New Roman"/>
          <w:sz w:val="24"/>
          <w:szCs w:val="24"/>
        </w:rPr>
        <w:t xml:space="preserve">Cornelius, </w:t>
      </w:r>
      <w:r w:rsidR="00BB7D9C" w:rsidRPr="00D92687">
        <w:rPr>
          <w:rFonts w:ascii="Times New Roman" w:hAnsi="Times New Roman" w:cs="Times New Roman"/>
          <w:sz w:val="24"/>
          <w:szCs w:val="24"/>
        </w:rPr>
        <w:t xml:space="preserve">Huntersville, Davidson, </w:t>
      </w:r>
      <w:r w:rsidR="006C49E5">
        <w:rPr>
          <w:rFonts w:ascii="Times New Roman" w:hAnsi="Times New Roman" w:cs="Times New Roman"/>
          <w:sz w:val="24"/>
          <w:szCs w:val="24"/>
        </w:rPr>
        <w:t>or any of the surrounding areas,</w:t>
      </w:r>
      <w:r w:rsidR="00EB3988">
        <w:rPr>
          <w:rFonts w:ascii="Times New Roman" w:hAnsi="Times New Roman" w:cs="Times New Roman"/>
          <w:sz w:val="24"/>
          <w:szCs w:val="24"/>
        </w:rPr>
        <w:t xml:space="preserve"> encourage them to</w:t>
      </w:r>
      <w:r w:rsidR="00482754">
        <w:rPr>
          <w:rFonts w:ascii="Times New Roman" w:hAnsi="Times New Roman" w:cs="Times New Roman"/>
          <w:sz w:val="24"/>
          <w:szCs w:val="24"/>
        </w:rPr>
        <w:t xml:space="preserve"> visit our </w:t>
      </w:r>
      <w:r w:rsidR="00EB3988">
        <w:rPr>
          <w:rFonts w:ascii="Times New Roman" w:hAnsi="Times New Roman" w:cs="Times New Roman"/>
          <w:sz w:val="24"/>
          <w:szCs w:val="24"/>
        </w:rPr>
        <w:t>VIP web</w:t>
      </w:r>
      <w:bookmarkStart w:id="0" w:name="_GoBack"/>
      <w:bookmarkEnd w:id="0"/>
      <w:r w:rsidR="00482754">
        <w:rPr>
          <w:rFonts w:ascii="Times New Roman" w:hAnsi="Times New Roman" w:cs="Times New Roman"/>
          <w:sz w:val="24"/>
          <w:szCs w:val="24"/>
        </w:rPr>
        <w:t xml:space="preserve">site at </w:t>
      </w:r>
      <w:r w:rsidR="00482754" w:rsidRPr="00EB3988">
        <w:rPr>
          <w:rFonts w:ascii="Times New Roman" w:hAnsi="Times New Roman" w:cs="Times New Roman"/>
          <w:sz w:val="24"/>
          <w:szCs w:val="24"/>
          <w:u w:val="single"/>
        </w:rPr>
        <w:t>vippetsitting.com</w:t>
      </w:r>
      <w:r w:rsidR="00482754">
        <w:rPr>
          <w:rFonts w:ascii="Times New Roman" w:hAnsi="Times New Roman" w:cs="Times New Roman"/>
          <w:sz w:val="24"/>
          <w:szCs w:val="24"/>
        </w:rPr>
        <w:t xml:space="preserve">, </w:t>
      </w:r>
      <w:r w:rsidR="00641C77">
        <w:rPr>
          <w:rFonts w:ascii="Times New Roman" w:hAnsi="Times New Roman" w:cs="Times New Roman"/>
          <w:sz w:val="24"/>
          <w:szCs w:val="24"/>
        </w:rPr>
        <w:t xml:space="preserve">and </w:t>
      </w:r>
      <w:r w:rsidR="00482754">
        <w:rPr>
          <w:rFonts w:ascii="Times New Roman" w:hAnsi="Times New Roman" w:cs="Times New Roman"/>
          <w:sz w:val="24"/>
          <w:szCs w:val="24"/>
        </w:rPr>
        <w:t xml:space="preserve">we’d love to hear from them! </w:t>
      </w:r>
    </w:p>
    <w:p w:rsidR="007D084C" w:rsidRDefault="007D084C" w:rsidP="003E14AE">
      <w:pPr>
        <w:pStyle w:val="Sidebarphoto"/>
        <w:ind w:left="0"/>
        <w:rPr>
          <w:rFonts w:ascii="Times New Roman" w:hAnsi="Times New Roman" w:cs="Times New Roman"/>
          <w:sz w:val="24"/>
          <w:szCs w:val="24"/>
        </w:rPr>
      </w:pPr>
    </w:p>
    <w:p w:rsidR="00641C77" w:rsidRDefault="00641C77" w:rsidP="003E14AE">
      <w:pPr>
        <w:pStyle w:val="Sidebarphoto"/>
        <w:ind w:left="0"/>
        <w:rPr>
          <w:rFonts w:ascii="Times New Roman" w:hAnsi="Times New Roman" w:cs="Times New Roman"/>
          <w:sz w:val="24"/>
          <w:szCs w:val="24"/>
        </w:rPr>
      </w:pPr>
      <w:r>
        <w:rPr>
          <w:rFonts w:ascii="Times New Roman" w:hAnsi="Times New Roman" w:cs="Times New Roman"/>
          <w:sz w:val="24"/>
          <w:szCs w:val="24"/>
        </w:rPr>
        <w:t xml:space="preserve">We are </w:t>
      </w:r>
      <w:r w:rsidRPr="00641C77">
        <w:rPr>
          <w:rFonts w:ascii="Times New Roman" w:hAnsi="Times New Roman" w:cs="Times New Roman"/>
          <w:i/>
          <w:sz w:val="24"/>
          <w:szCs w:val="24"/>
        </w:rPr>
        <w:t>so</w:t>
      </w:r>
      <w:r>
        <w:rPr>
          <w:rFonts w:ascii="Times New Roman" w:hAnsi="Times New Roman" w:cs="Times New Roman"/>
          <w:sz w:val="24"/>
          <w:szCs w:val="24"/>
        </w:rPr>
        <w:t xml:space="preserve"> </w:t>
      </w:r>
      <w:r w:rsidR="00EB3988">
        <w:rPr>
          <w:rFonts w:ascii="Times New Roman" w:hAnsi="Times New Roman" w:cs="Times New Roman"/>
          <w:sz w:val="24"/>
          <w:szCs w:val="24"/>
        </w:rPr>
        <w:t>thrilled</w:t>
      </w:r>
      <w:r>
        <w:rPr>
          <w:rFonts w:ascii="Times New Roman" w:hAnsi="Times New Roman" w:cs="Times New Roman"/>
          <w:sz w:val="24"/>
          <w:szCs w:val="24"/>
        </w:rPr>
        <w:t xml:space="preserve"> to be expanding our services to the LKN area! So many people in this area love boating, skiing, </w:t>
      </w:r>
      <w:r w:rsidR="00EB3988">
        <w:rPr>
          <w:rFonts w:ascii="Times New Roman" w:hAnsi="Times New Roman" w:cs="Times New Roman"/>
          <w:sz w:val="24"/>
          <w:szCs w:val="24"/>
        </w:rPr>
        <w:t xml:space="preserve">swimming </w:t>
      </w:r>
      <w:r>
        <w:rPr>
          <w:rFonts w:ascii="Times New Roman" w:hAnsi="Times New Roman" w:cs="Times New Roman"/>
          <w:sz w:val="24"/>
          <w:szCs w:val="24"/>
        </w:rPr>
        <w:t>and just simply living</w:t>
      </w:r>
      <w:r w:rsidR="00EB3988">
        <w:rPr>
          <w:rFonts w:ascii="Times New Roman" w:hAnsi="Times New Roman" w:cs="Times New Roman"/>
          <w:sz w:val="24"/>
          <w:szCs w:val="24"/>
        </w:rPr>
        <w:t xml:space="preserve"> and relaxing</w:t>
      </w:r>
      <w:r>
        <w:rPr>
          <w:rFonts w:ascii="Times New Roman" w:hAnsi="Times New Roman" w:cs="Times New Roman"/>
          <w:sz w:val="24"/>
          <w:szCs w:val="24"/>
        </w:rPr>
        <w:t xml:space="preserve"> on this beautiful lake</w:t>
      </w:r>
      <w:r w:rsidR="00EB3988">
        <w:rPr>
          <w:rFonts w:ascii="Times New Roman" w:hAnsi="Times New Roman" w:cs="Times New Roman"/>
          <w:sz w:val="24"/>
          <w:szCs w:val="24"/>
        </w:rPr>
        <w:t>; w</w:t>
      </w:r>
      <w:r w:rsidR="00EB3988">
        <w:rPr>
          <w:rFonts w:ascii="Times New Roman" w:hAnsi="Times New Roman" w:cs="Times New Roman"/>
          <w:sz w:val="24"/>
          <w:szCs w:val="24"/>
        </w:rPr>
        <w:t xml:space="preserve">e </w:t>
      </w:r>
      <w:r w:rsidR="00EB3988">
        <w:rPr>
          <w:rFonts w:ascii="Times New Roman" w:hAnsi="Times New Roman" w:cs="Times New Roman"/>
          <w:sz w:val="24"/>
          <w:szCs w:val="24"/>
        </w:rPr>
        <w:t xml:space="preserve">at VIP </w:t>
      </w:r>
      <w:r w:rsidR="00EB3988">
        <w:rPr>
          <w:rFonts w:ascii="Times New Roman" w:hAnsi="Times New Roman" w:cs="Times New Roman"/>
          <w:sz w:val="24"/>
          <w:szCs w:val="24"/>
        </w:rPr>
        <w:t xml:space="preserve">look forward to helping you and your fur babies enjoy </w:t>
      </w:r>
      <w:r w:rsidR="00EB3988">
        <w:rPr>
          <w:rFonts w:ascii="Times New Roman" w:hAnsi="Times New Roman" w:cs="Times New Roman"/>
          <w:sz w:val="24"/>
          <w:szCs w:val="24"/>
        </w:rPr>
        <w:t>and experience the best quality of life together!</w:t>
      </w:r>
    </w:p>
    <w:p w:rsidR="00641C77" w:rsidRDefault="00641C77" w:rsidP="003E14AE">
      <w:pPr>
        <w:pStyle w:val="Sidebarphoto"/>
        <w:ind w:left="0"/>
        <w:rPr>
          <w:rFonts w:ascii="Times New Roman" w:hAnsi="Times New Roman" w:cs="Times New Roman"/>
          <w:sz w:val="24"/>
          <w:szCs w:val="24"/>
        </w:rPr>
      </w:pPr>
    </w:p>
    <w:p w:rsidR="00641C77" w:rsidRPr="00D92687" w:rsidRDefault="00641C77" w:rsidP="003E14AE">
      <w:pPr>
        <w:pStyle w:val="Sidebarphoto"/>
        <w:ind w:left="0"/>
        <w:rPr>
          <w:rFonts w:ascii="Times New Roman" w:hAnsi="Times New Roman" w:cs="Times New Roman"/>
          <w:sz w:val="24"/>
          <w:szCs w:val="24"/>
        </w:rPr>
      </w:pPr>
    </w:p>
    <w:p w:rsidR="0001065E" w:rsidRPr="001572AC" w:rsidRDefault="004D4B45" w:rsidP="001572AC">
      <w:pPr>
        <w:pStyle w:val="SidebarHeading"/>
        <w:rPr>
          <w:rFonts w:asciiTheme="minorHAnsi" w:hAnsiTheme="minorHAnsi"/>
          <w:bCs/>
          <w:color w:val="262626" w:themeColor="text1" w:themeTint="D9"/>
          <w:sz w:val="18"/>
          <w:szCs w:val="22"/>
        </w:rPr>
        <w:sectPr w:rsidR="0001065E" w:rsidRPr="001572AC" w:rsidSect="00E07BD6">
          <w:type w:val="continuous"/>
          <w:pgSz w:w="12240" w:h="15840" w:code="1"/>
          <w:pgMar w:top="720" w:right="576" w:bottom="720" w:left="576" w:header="360" w:footer="720" w:gutter="0"/>
          <w:cols w:num="3" w:space="504"/>
          <w:titlePg/>
          <w:docGrid w:linePitch="360"/>
        </w:sectPr>
      </w:pPr>
      <w:r>
        <w:rPr>
          <w:noProof/>
        </w:rPr>
        <w:lastRenderedPageBreak/>
        <w:drawing>
          <wp:anchor distT="0" distB="45720" distL="114300" distR="114300" simplePos="0" relativeHeight="251658240" behindDoc="0" locked="0" layoutInCell="0" allowOverlap="1">
            <wp:simplePos x="0" y="0"/>
            <wp:positionH relativeFrom="margin">
              <wp:posOffset>3851275</wp:posOffset>
            </wp:positionH>
            <wp:positionV relativeFrom="margin">
              <wp:posOffset>194945</wp:posOffset>
            </wp:positionV>
            <wp:extent cx="2865120" cy="2588260"/>
            <wp:effectExtent l="209550" t="285750" r="278130" b="3454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5">
                      <a:extLst>
                        <a:ext uri="{28A0092B-C50C-407E-A947-70E740481C1C}">
                          <a14:useLocalDpi xmlns:a14="http://schemas.microsoft.com/office/drawing/2010/main" val="0"/>
                        </a:ext>
                      </a:extLst>
                    </a:blip>
                    <a:stretch>
                      <a:fillRect/>
                    </a:stretch>
                  </pic:blipFill>
                  <pic:spPr>
                    <a:xfrm rot="698513">
                      <a:off x="0" y="0"/>
                      <a:ext cx="2865120" cy="258826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softEdge rad="0"/>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BE2E0B">
        <w:rPr>
          <w:noProof/>
        </w:rPr>
        <mc:AlternateContent>
          <mc:Choice Requires="wps">
            <w:drawing>
              <wp:anchor distT="0" distB="0" distL="114300" distR="114300" simplePos="0" relativeHeight="251693056" behindDoc="0" locked="0" layoutInCell="1" allowOverlap="1">
                <wp:simplePos x="0" y="0"/>
                <wp:positionH relativeFrom="column">
                  <wp:posOffset>211455</wp:posOffset>
                </wp:positionH>
                <wp:positionV relativeFrom="paragraph">
                  <wp:posOffset>-228600</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617" w:rsidRPr="00BE2E0B" w:rsidRDefault="00F76617">
                            <w:pPr>
                              <w:pStyle w:val="Caption2"/>
                              <w:rPr>
                                <w:i w:val="0"/>
                                <w:color w:val="262626" w:themeColor="text1" w:themeTint="D9"/>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7" type="#_x0000_t202" style="position:absolute;left:0;text-align:left;margin-left:16.65pt;margin-top:-18pt;width:139.8pt;height:5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Ysfw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" filled="f" stroked="f" strokeweight=".5pt">
                <v:textbox>
                  <w:txbxContent>
                    <w:p w:rsidR="00F76617" w:rsidRPr="00BE2E0B" w:rsidRDefault="00F76617">
                      <w:pPr>
                        <w:pStyle w:val="Caption2"/>
                        <w:rPr>
                          <w:i w:val="0"/>
                          <w:color w:val="262626" w:themeColor="text1" w:themeTint="D9"/>
                          <w:sz w:val="28"/>
                          <w:szCs w:val="28"/>
                        </w:rPr>
                      </w:pPr>
                    </w:p>
                  </w:txbxContent>
                </v:textbox>
              </v:shape>
            </w:pict>
          </mc:Fallback>
        </mc:AlternateContent>
      </w:r>
      <w:r w:rsidR="00797CD0">
        <w:rPr>
          <w:noProof/>
        </w:rPr>
        <mc:AlternateContent>
          <mc:Choice Requires="wps">
            <w:drawing>
              <wp:inline distT="0" distB="0" distL="0" distR="0">
                <wp:extent cx="2876550" cy="628650"/>
                <wp:effectExtent l="0" t="0" r="0" b="0"/>
                <wp:docPr id="10" name="Text Box 10"/>
                <wp:cNvGraphicFramePr/>
                <a:graphic xmlns:a="http://schemas.openxmlformats.org/drawingml/2006/main">
                  <a:graphicData uri="http://schemas.microsoft.com/office/word/2010/wordprocessingShape">
                    <wps:wsp>
                      <wps:cNvSpPr txBox="1"/>
                      <wps:spPr>
                        <a:xfrm>
                          <a:off x="0" y="0"/>
                          <a:ext cx="28765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617" w:rsidRPr="00BA038A" w:rsidRDefault="00643110" w:rsidP="00CB6B56">
                            <w:pPr>
                              <w:pStyle w:val="Heading3"/>
                              <w:rPr>
                                <w:rFonts w:ascii="Georgia" w:hAnsi="Georgia"/>
                                <w:szCs w:val="48"/>
                              </w:rPr>
                            </w:pPr>
                            <w:r>
                              <w:rPr>
                                <w:rFonts w:ascii="Georgia" w:hAnsi="Georgia"/>
                                <w:szCs w:val="48"/>
                              </w:rPr>
                              <w:t>Pet Tips for the Fall</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8" type="#_x0000_t202" style="width:226.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" filled="f" stroked="f" strokeweight=".5pt">
                <v:textbox inset="0,14.4pt,0,0">
                  <w:txbxContent>
                    <w:p w:rsidR="00F76617" w:rsidRPr="00BA038A" w:rsidRDefault="00643110" w:rsidP="00CB6B56">
                      <w:pPr>
                        <w:pStyle w:val="Heading3"/>
                        <w:rPr>
                          <w:rFonts w:ascii="Georgia" w:hAnsi="Georgia"/>
                          <w:szCs w:val="48"/>
                        </w:rPr>
                      </w:pPr>
                      <w:r>
                        <w:rPr>
                          <w:rFonts w:ascii="Georgia" w:hAnsi="Georgia"/>
                          <w:szCs w:val="48"/>
                        </w:rPr>
                        <w:t>Pet Tips for the Fall</w:t>
                      </w:r>
                    </w:p>
                  </w:txbxContent>
                </v:textbox>
                <w10:anchorlock/>
              </v:shape>
            </w:pict>
          </mc:Fallback>
        </mc:AlternateContent>
      </w:r>
      <w:r w:rsidR="00797CD0">
        <w:rPr>
          <w:noProof/>
        </w:rPr>
        <mc:AlternateContent>
          <mc:Choice Requires="wps">
            <w:drawing>
              <wp:anchor distT="228600" distB="0" distL="114300" distR="114300" simplePos="0" relativeHeight="251694080" behindDoc="0" locked="0" layoutInCell="0" allowOverlap="1">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14794"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" o:allowincell="f" fillcolor="#00b050" stroked="f" strokeweight="2pt">
                <w10:wrap type="topAndBottom" anchorx="page" anchory="page"/>
              </v:rect>
            </w:pict>
          </mc:Fallback>
        </mc:AlternateContent>
      </w:r>
    </w:p>
    <w:p w:rsidR="004A25E2" w:rsidRDefault="00620942" w:rsidP="004A25E2">
      <w:r>
        <w:rPr>
          <w:noProof/>
        </w:rPr>
        <mc:AlternateContent>
          <mc:Choice Requires="wps">
            <w:drawing>
              <wp:anchor distT="0" distB="18415" distL="114300" distR="114300" simplePos="0" relativeHeight="251663360" behindDoc="0" locked="0" layoutInCell="0" allowOverlap="0">
                <wp:simplePos x="0" y="0"/>
                <wp:positionH relativeFrom="margin">
                  <wp:align>right</wp:align>
                </wp:positionH>
                <wp:positionV relativeFrom="page">
                  <wp:posOffset>6019800</wp:posOffset>
                </wp:positionV>
                <wp:extent cx="4657725" cy="100965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65772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617" w:rsidRPr="00620942" w:rsidRDefault="001913E4">
                            <w:pPr>
                              <w:pStyle w:val="Heading3"/>
                              <w:rPr>
                                <w:rFonts w:ascii="Georgia" w:hAnsi="Georgia"/>
                                <w:sz w:val="96"/>
                                <w:szCs w:val="96"/>
                              </w:rPr>
                            </w:pPr>
                            <w:r>
                              <w:rPr>
                                <w:rFonts w:ascii="Georgia" w:hAnsi="Georgia"/>
                                <w:sz w:val="96"/>
                                <w:szCs w:val="96"/>
                              </w:rPr>
                              <w:t>Stay informed!</w:t>
                            </w:r>
                          </w:p>
                          <w:p w:rsidR="00F76617" w:rsidRDefault="00F76617">
                            <w:pPr>
                              <w:pStyle w:val="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315.55pt;margin-top:474pt;width:366.75pt;height:79.5pt;z-index:251663360;visibility:visible;mso-wrap-style:square;mso-width-percent:0;mso-height-percent:0;mso-wrap-distance-left:9pt;mso-wrap-distance-top:0;mso-wrap-distance-right:9pt;mso-wrap-distance-bottom:1.4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" o:allowincell="f" o:allowoverlap="f" filled="f" stroked="f" strokeweight=".5pt">
                <v:textbox>
                  <w:txbxContent>
                    <w:p w:rsidR="00F76617" w:rsidRPr="00620942" w:rsidRDefault="001913E4">
                      <w:pPr>
                        <w:pStyle w:val="Heading3"/>
                        <w:rPr>
                          <w:rFonts w:ascii="Georgia" w:hAnsi="Georgia"/>
                          <w:sz w:val="96"/>
                          <w:szCs w:val="96"/>
                        </w:rPr>
                      </w:pPr>
                      <w:r>
                        <w:rPr>
                          <w:rFonts w:ascii="Georgia" w:hAnsi="Georgia"/>
                          <w:sz w:val="96"/>
                          <w:szCs w:val="96"/>
                        </w:rPr>
                        <w:t>Stay informed!</w:t>
                      </w:r>
                    </w:p>
                    <w:p w:rsidR="00F76617" w:rsidRDefault="00F76617">
                      <w:pPr>
                        <w:pStyle w:val="Name"/>
                      </w:pPr>
                    </w:p>
                  </w:txbxContent>
                </v:textbox>
                <w10:wrap type="topAndBottom" anchorx="margin" anchory="page"/>
              </v:shape>
            </w:pict>
          </mc:Fallback>
        </mc:AlternateContent>
      </w:r>
    </w:p>
    <w:p w:rsidR="0001065E" w:rsidRPr="00BA038A" w:rsidRDefault="00643110" w:rsidP="004A25E2">
      <w:pPr>
        <w:rPr>
          <w:sz w:val="22"/>
        </w:rPr>
      </w:pPr>
      <w:r>
        <w:rPr>
          <w:sz w:val="22"/>
        </w:rPr>
        <w:t xml:space="preserve">To </w:t>
      </w:r>
      <w:r w:rsidR="001572AC" w:rsidRPr="00BA038A">
        <w:rPr>
          <w:sz w:val="22"/>
        </w:rPr>
        <w:t xml:space="preserve">keep our </w:t>
      </w:r>
      <w:r w:rsidR="003A1013" w:rsidRPr="00BA038A">
        <w:rPr>
          <w:sz w:val="22"/>
        </w:rPr>
        <w:t>beloved companions</w:t>
      </w:r>
      <w:r w:rsidR="001572AC" w:rsidRPr="00BA038A">
        <w:rPr>
          <w:sz w:val="22"/>
        </w:rPr>
        <w:t xml:space="preserve"> happy, healthy, and safe</w:t>
      </w:r>
      <w:r w:rsidR="009B657B" w:rsidRPr="00BA038A">
        <w:rPr>
          <w:sz w:val="22"/>
        </w:rPr>
        <w:t xml:space="preserve"> this</w:t>
      </w:r>
      <w:r w:rsidR="003A1013" w:rsidRPr="00BA038A">
        <w:rPr>
          <w:sz w:val="22"/>
        </w:rPr>
        <w:t xml:space="preserve"> autumn season</w:t>
      </w:r>
      <w:r w:rsidR="001572AC" w:rsidRPr="00BA038A">
        <w:rPr>
          <w:sz w:val="22"/>
        </w:rPr>
        <w:t>, here are a few tips</w:t>
      </w:r>
      <w:r w:rsidR="003A1013" w:rsidRPr="00BA038A">
        <w:rPr>
          <w:sz w:val="22"/>
        </w:rPr>
        <w:t xml:space="preserve"> to prepare you and your fur babies for the chilly months ahead</w:t>
      </w:r>
      <w:r w:rsidR="00AC6F8A">
        <w:rPr>
          <w:sz w:val="22"/>
        </w:rPr>
        <w:t>…</w:t>
      </w:r>
    </w:p>
    <w:p w:rsidR="003A1013" w:rsidRPr="00BA038A" w:rsidRDefault="007E0626" w:rsidP="003A1013">
      <w:pPr>
        <w:pStyle w:val="ListParagraph"/>
        <w:numPr>
          <w:ilvl w:val="0"/>
          <w:numId w:val="8"/>
        </w:numPr>
        <w:rPr>
          <w:sz w:val="22"/>
        </w:rPr>
      </w:pPr>
      <w:r w:rsidRPr="00BA038A">
        <w:rPr>
          <w:sz w:val="22"/>
        </w:rPr>
        <w:t xml:space="preserve">You might be tempted to put away your pet’s flea medication for the winter months, but please keep in mind that fleas and ticks can </w:t>
      </w:r>
      <w:r w:rsidR="0065134D">
        <w:rPr>
          <w:sz w:val="22"/>
        </w:rPr>
        <w:t xml:space="preserve">be a recurring problem and may </w:t>
      </w:r>
      <w:r w:rsidRPr="00BA038A">
        <w:rPr>
          <w:sz w:val="22"/>
        </w:rPr>
        <w:t>infect your pet</w:t>
      </w:r>
      <w:r w:rsidR="0065134D">
        <w:rPr>
          <w:sz w:val="22"/>
        </w:rPr>
        <w:t xml:space="preserve"> at</w:t>
      </w:r>
      <w:r w:rsidRPr="00BA038A">
        <w:rPr>
          <w:sz w:val="22"/>
        </w:rPr>
        <w:t xml:space="preserve"> any</w:t>
      </w:r>
      <w:r w:rsidR="0065134D">
        <w:rPr>
          <w:sz w:val="22"/>
        </w:rPr>
        <w:t xml:space="preserve"> </w:t>
      </w:r>
      <w:r w:rsidRPr="00BA038A">
        <w:rPr>
          <w:sz w:val="22"/>
        </w:rPr>
        <w:t xml:space="preserve">time of the year. </w:t>
      </w:r>
      <w:r w:rsidR="00F56C79" w:rsidRPr="00BA038A">
        <w:rPr>
          <w:sz w:val="22"/>
        </w:rPr>
        <w:t>So,</w:t>
      </w:r>
      <w:r w:rsidRPr="00BA038A">
        <w:rPr>
          <w:sz w:val="22"/>
        </w:rPr>
        <w:t xml:space="preserve"> r</w:t>
      </w:r>
      <w:r w:rsidR="00F04CB3">
        <w:rPr>
          <w:sz w:val="22"/>
        </w:rPr>
        <w:t>emember</w:t>
      </w:r>
      <w:r w:rsidR="0065134D">
        <w:rPr>
          <w:sz w:val="22"/>
        </w:rPr>
        <w:t xml:space="preserve"> folks</w:t>
      </w:r>
      <w:r w:rsidR="00F04CB3">
        <w:rPr>
          <w:sz w:val="22"/>
        </w:rPr>
        <w:t xml:space="preserve">: </w:t>
      </w:r>
      <w:r w:rsidR="00F04CB3" w:rsidRPr="00F04CB3">
        <w:rPr>
          <w:i/>
          <w:sz w:val="22"/>
        </w:rPr>
        <w:t>B</w:t>
      </w:r>
      <w:r w:rsidRPr="00F04CB3">
        <w:rPr>
          <w:i/>
          <w:sz w:val="22"/>
        </w:rPr>
        <w:t>e hip – don’t skip!</w:t>
      </w:r>
    </w:p>
    <w:p w:rsidR="007E0626" w:rsidRPr="00D1249B" w:rsidRDefault="001A6B35" w:rsidP="00D1249B">
      <w:pPr>
        <w:pStyle w:val="ListParagraph"/>
        <w:numPr>
          <w:ilvl w:val="0"/>
          <w:numId w:val="8"/>
        </w:numPr>
        <w:rPr>
          <w:sz w:val="22"/>
        </w:rPr>
      </w:pPr>
      <w:r w:rsidRPr="00BA038A">
        <w:rPr>
          <w:sz w:val="22"/>
        </w:rPr>
        <w:t>As cold weather pops up, so do the mushrooms</w:t>
      </w:r>
      <w:r w:rsidR="00AC6F8A">
        <w:rPr>
          <w:sz w:val="22"/>
        </w:rPr>
        <w:t>!</w:t>
      </w:r>
      <w:r w:rsidRPr="00BA038A">
        <w:rPr>
          <w:sz w:val="22"/>
        </w:rPr>
        <w:t xml:space="preserve"> While you’</w:t>
      </w:r>
      <w:r w:rsidR="0065134D">
        <w:rPr>
          <w:sz w:val="22"/>
        </w:rPr>
        <w:t xml:space="preserve">re </w:t>
      </w:r>
      <w:r w:rsidRPr="00BA038A">
        <w:rPr>
          <w:sz w:val="22"/>
        </w:rPr>
        <w:t xml:space="preserve">walking your </w:t>
      </w:r>
      <w:r w:rsidR="00704168" w:rsidRPr="00BA038A">
        <w:rPr>
          <w:sz w:val="22"/>
        </w:rPr>
        <w:t>dog,</w:t>
      </w:r>
      <w:r w:rsidRPr="00BA038A">
        <w:rPr>
          <w:sz w:val="22"/>
        </w:rPr>
        <w:t xml:space="preserve"> or playing fetch in the backyard,</w:t>
      </w:r>
      <w:r w:rsidR="00D1249B">
        <w:rPr>
          <w:sz w:val="22"/>
        </w:rPr>
        <w:t xml:space="preserve"> </w:t>
      </w:r>
      <w:r w:rsidRPr="00D1249B">
        <w:rPr>
          <w:sz w:val="22"/>
        </w:rPr>
        <w:t xml:space="preserve">make sure you </w:t>
      </w:r>
      <w:r w:rsidR="00BA038A" w:rsidRPr="00D1249B">
        <w:rPr>
          <w:sz w:val="22"/>
        </w:rPr>
        <w:t>keep a</w:t>
      </w:r>
      <w:r w:rsidR="00AC6F8A">
        <w:rPr>
          <w:sz w:val="22"/>
        </w:rPr>
        <w:t xml:space="preserve"> sharp</w:t>
      </w:r>
      <w:r w:rsidR="00BA038A" w:rsidRPr="00D1249B">
        <w:rPr>
          <w:sz w:val="22"/>
        </w:rPr>
        <w:t xml:space="preserve"> look out. S</w:t>
      </w:r>
      <w:r w:rsidRPr="00D1249B">
        <w:rPr>
          <w:sz w:val="22"/>
        </w:rPr>
        <w:t>ome mushrooms are highly toxic and if ingested, could be life-threatening.</w:t>
      </w:r>
      <w:r w:rsidR="00F04CB3" w:rsidRPr="00D1249B">
        <w:rPr>
          <w:sz w:val="22"/>
        </w:rPr>
        <w:t xml:space="preserve"> If you suspect that your dog or cat has ingested mushrooms, (common symptoms are vomiting, diarrhea, lethargy, yellowing of the skin, etc.) call Animal Poison Control and transport your pet to the vet as soon as possible.</w:t>
      </w:r>
      <w:r w:rsidR="00D353A3">
        <w:rPr>
          <w:sz w:val="22"/>
        </w:rPr>
        <w:t xml:space="preserve"> </w:t>
      </w:r>
    </w:p>
    <w:p w:rsidR="001A6B35" w:rsidRPr="00BA038A" w:rsidRDefault="00704168" w:rsidP="003A1013">
      <w:pPr>
        <w:pStyle w:val="ListParagraph"/>
        <w:numPr>
          <w:ilvl w:val="0"/>
          <w:numId w:val="8"/>
        </w:numPr>
        <w:rPr>
          <w:sz w:val="22"/>
        </w:rPr>
      </w:pPr>
      <w:r w:rsidRPr="00BA038A">
        <w:rPr>
          <w:sz w:val="22"/>
        </w:rPr>
        <w:t>As the temperature drops, please be aware of cold weather poisons. Rodents will seek warmth, so many places in our community put out rodenticides to keep them away. Unfortunately, what’s harmful to the</w:t>
      </w:r>
      <w:r w:rsidR="0065134D">
        <w:rPr>
          <w:sz w:val="22"/>
        </w:rPr>
        <w:t xml:space="preserve"> rodents can</w:t>
      </w:r>
      <w:r w:rsidRPr="00BA038A">
        <w:rPr>
          <w:sz w:val="22"/>
        </w:rPr>
        <w:t xml:space="preserve"> also </w:t>
      </w:r>
      <w:r w:rsidR="00AC6F8A">
        <w:rPr>
          <w:sz w:val="22"/>
        </w:rPr>
        <w:t xml:space="preserve">be </w:t>
      </w:r>
      <w:r w:rsidRPr="00BA038A">
        <w:rPr>
          <w:sz w:val="22"/>
        </w:rPr>
        <w:t xml:space="preserve">harmful to our pets. </w:t>
      </w:r>
      <w:r w:rsidR="00D353A3">
        <w:rPr>
          <w:sz w:val="22"/>
        </w:rPr>
        <w:t>Antifreeze from vehicles</w:t>
      </w:r>
      <w:r w:rsidRPr="00BA038A">
        <w:rPr>
          <w:sz w:val="22"/>
        </w:rPr>
        <w:t xml:space="preserve"> can also be </w:t>
      </w:r>
      <w:r w:rsidR="00AC6F8A">
        <w:rPr>
          <w:sz w:val="22"/>
        </w:rPr>
        <w:t>f</w:t>
      </w:r>
      <w:r w:rsidRPr="00BA038A">
        <w:rPr>
          <w:sz w:val="22"/>
        </w:rPr>
        <w:t>atal to dogs and cats</w:t>
      </w:r>
      <w:r w:rsidR="00AC6F8A">
        <w:rPr>
          <w:sz w:val="22"/>
        </w:rPr>
        <w:t xml:space="preserve"> when ingested.</w:t>
      </w:r>
    </w:p>
    <w:p w:rsidR="004D4B45" w:rsidRDefault="00D353A3" w:rsidP="00D353A3">
      <w:pPr>
        <w:pStyle w:val="ListParagraph"/>
        <w:numPr>
          <w:ilvl w:val="0"/>
          <w:numId w:val="8"/>
        </w:numPr>
        <w:rPr>
          <w:sz w:val="22"/>
        </w:rPr>
      </w:pPr>
      <w:r>
        <w:rPr>
          <w:sz w:val="22"/>
        </w:rPr>
        <w:t xml:space="preserve">While walking your pet at night or in the backyard, having them wear a reflective collar could help keep </w:t>
      </w:r>
      <w:r w:rsidR="00C721B5">
        <w:rPr>
          <w:sz w:val="22"/>
        </w:rPr>
        <w:t>you and your pet</w:t>
      </w:r>
      <w:r>
        <w:rPr>
          <w:sz w:val="22"/>
        </w:rPr>
        <w:t xml:space="preserve"> safe from any dangerous wildlife lurking around- especially </w:t>
      </w:r>
      <w:r w:rsidR="009C3805">
        <w:rPr>
          <w:sz w:val="22"/>
        </w:rPr>
        <w:t xml:space="preserve">venomous </w:t>
      </w:r>
      <w:r>
        <w:rPr>
          <w:sz w:val="22"/>
        </w:rPr>
        <w:t>snakes!</w:t>
      </w:r>
    </w:p>
    <w:p w:rsidR="00D353A3" w:rsidRPr="00D353A3" w:rsidRDefault="00E47907" w:rsidP="00D353A3">
      <w:pPr>
        <w:pStyle w:val="ListParagraph"/>
        <w:numPr>
          <w:ilvl w:val="0"/>
          <w:numId w:val="8"/>
        </w:numPr>
        <w:rPr>
          <w:sz w:val="22"/>
        </w:rPr>
      </w:pPr>
      <w:r>
        <w:rPr>
          <w:noProof/>
        </w:rPr>
        <w:drawing>
          <wp:anchor distT="0" distB="0" distL="114300" distR="114300" simplePos="0" relativeHeight="251664384" behindDoc="0" locked="0" layoutInCell="0" allowOverlap="0">
            <wp:simplePos x="0" y="0"/>
            <wp:positionH relativeFrom="margin">
              <wp:posOffset>120015</wp:posOffset>
            </wp:positionH>
            <wp:positionV relativeFrom="page">
              <wp:posOffset>6886575</wp:posOffset>
            </wp:positionV>
            <wp:extent cx="2066925" cy="1733550"/>
            <wp:effectExtent l="247650" t="190500" r="295275" b="1905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66925" cy="1733550"/>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517">
        <w:rPr>
          <w:sz w:val="22"/>
        </w:rPr>
        <w:t>Holiday candy and f</w:t>
      </w:r>
      <w:r w:rsidR="00FF2EE0">
        <w:rPr>
          <w:sz w:val="22"/>
        </w:rPr>
        <w:t xml:space="preserve">all décor can be dangerous for pets if not kept out of reach – especially if your pet isn’t familiar with them. To avoid taking an unwanted trip to the vet, </w:t>
      </w:r>
      <w:r w:rsidR="0098236F">
        <w:rPr>
          <w:sz w:val="22"/>
        </w:rPr>
        <w:t>try your best to pet-proof your holiday home.</w:t>
      </w:r>
    </w:p>
    <w:p w:rsidR="00D353A3" w:rsidRDefault="002A4309" w:rsidP="00D353A3">
      <w:pPr>
        <w:rPr>
          <w:sz w:val="22"/>
        </w:rPr>
      </w:pPr>
      <w:r>
        <w:rPr>
          <w:sz w:val="22"/>
        </w:rPr>
        <w:t xml:space="preserve">If you’re interested in reading more about </w:t>
      </w:r>
      <w:r w:rsidR="00D852BC">
        <w:rPr>
          <w:sz w:val="22"/>
        </w:rPr>
        <w:t xml:space="preserve">VIP news, </w:t>
      </w:r>
      <w:r>
        <w:rPr>
          <w:sz w:val="22"/>
        </w:rPr>
        <w:t>pet parenting tips</w:t>
      </w:r>
      <w:r w:rsidR="008523D6">
        <w:rPr>
          <w:sz w:val="22"/>
        </w:rPr>
        <w:t xml:space="preserve"> and tricks, </w:t>
      </w:r>
      <w:r w:rsidR="0037127C">
        <w:rPr>
          <w:sz w:val="22"/>
        </w:rPr>
        <w:t xml:space="preserve">and other fun, pet-related </w:t>
      </w:r>
      <w:r w:rsidR="00AC6F8A">
        <w:rPr>
          <w:sz w:val="22"/>
        </w:rPr>
        <w:t xml:space="preserve">happenings </w:t>
      </w:r>
      <w:r w:rsidR="003D0221">
        <w:rPr>
          <w:sz w:val="22"/>
        </w:rPr>
        <w:t>during the week</w:t>
      </w:r>
      <w:r w:rsidR="0037127C">
        <w:rPr>
          <w:sz w:val="22"/>
        </w:rPr>
        <w:t>, be sure to check out our new blog at the following web address:</w:t>
      </w:r>
    </w:p>
    <w:p w:rsidR="0037127C" w:rsidRDefault="0037127C" w:rsidP="00D353A3">
      <w:pPr>
        <w:rPr>
          <w:sz w:val="22"/>
        </w:rPr>
      </w:pPr>
      <w:hyperlink r:id="rId17" w:history="1">
        <w:r w:rsidRPr="007C32F4">
          <w:rPr>
            <w:rStyle w:val="Hyperlink"/>
            <w:sz w:val="22"/>
          </w:rPr>
          <w:t>http://vippetsitting.freeblog.site</w:t>
        </w:r>
      </w:hyperlink>
      <w:r>
        <w:rPr>
          <w:sz w:val="22"/>
        </w:rPr>
        <w:t xml:space="preserve"> </w:t>
      </w:r>
    </w:p>
    <w:p w:rsidR="00261DD6" w:rsidRDefault="003D0221" w:rsidP="00261DD6">
      <w:pPr>
        <w:rPr>
          <w:sz w:val="22"/>
        </w:rPr>
      </w:pPr>
      <w:r>
        <w:rPr>
          <w:sz w:val="22"/>
        </w:rPr>
        <w:t xml:space="preserve">Another great way to stay VIP-informed is by </w:t>
      </w:r>
      <w:r w:rsidR="001913E4">
        <w:rPr>
          <w:sz w:val="22"/>
        </w:rPr>
        <w:t>finding us on</w:t>
      </w:r>
      <w:r w:rsidR="0037127C">
        <w:rPr>
          <w:sz w:val="22"/>
        </w:rPr>
        <w:t xml:space="preserve"> Twitter at @</w:t>
      </w:r>
      <w:r w:rsidR="00261DD6">
        <w:rPr>
          <w:sz w:val="22"/>
        </w:rPr>
        <w:t>VIPPetsitting</w:t>
      </w:r>
    </w:p>
    <w:p w:rsidR="001913E4" w:rsidRPr="00D353A3" w:rsidRDefault="00261DD6" w:rsidP="00261DD6">
      <w:pPr>
        <w:rPr>
          <w:sz w:val="22"/>
        </w:rPr>
      </w:pPr>
      <w:r>
        <w:rPr>
          <w:sz w:val="22"/>
        </w:rPr>
        <w:t>As well as our</w:t>
      </w:r>
      <w:r w:rsidR="0037127C">
        <w:rPr>
          <w:sz w:val="22"/>
        </w:rPr>
        <w:t xml:space="preserve"> Facebook page </w:t>
      </w:r>
      <w:r w:rsidR="00E47907">
        <w:rPr>
          <w:sz w:val="22"/>
        </w:rPr>
        <w:t xml:space="preserve">at </w:t>
      </w:r>
      <w:hyperlink r:id="rId18" w:history="1">
        <w:r w:rsidR="00E47907" w:rsidRPr="007C32F4">
          <w:rPr>
            <w:rStyle w:val="Hyperlink"/>
            <w:sz w:val="22"/>
          </w:rPr>
          <w:t>https://www.facebook.com/VeryImportantPetsDurham</w:t>
        </w:r>
      </w:hyperlink>
      <w:r w:rsidR="00E47907">
        <w:rPr>
          <w:sz w:val="22"/>
        </w:rPr>
        <w:t xml:space="preserve"> </w:t>
      </w:r>
    </w:p>
    <w:sectPr w:rsidR="001913E4" w:rsidRPr="00D353A3">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905" w:rsidRDefault="00B45905">
      <w:pPr>
        <w:spacing w:after="0"/>
      </w:pPr>
      <w:r>
        <w:separator/>
      </w:r>
    </w:p>
    <w:p w:rsidR="00B45905" w:rsidRDefault="00B45905"/>
    <w:p w:rsidR="00B45905" w:rsidRDefault="00B45905"/>
  </w:endnote>
  <w:endnote w:type="continuationSeparator" w:id="0">
    <w:p w:rsidR="00B45905" w:rsidRDefault="00B45905">
      <w:pPr>
        <w:spacing w:after="0"/>
      </w:pPr>
      <w:r>
        <w:continuationSeparator/>
      </w:r>
    </w:p>
    <w:p w:rsidR="00B45905" w:rsidRDefault="00B45905"/>
    <w:p w:rsidR="00B45905" w:rsidRDefault="00B459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905" w:rsidRDefault="00B45905">
      <w:pPr>
        <w:spacing w:after="0"/>
      </w:pPr>
      <w:r>
        <w:separator/>
      </w:r>
    </w:p>
    <w:p w:rsidR="00B45905" w:rsidRDefault="00B45905"/>
    <w:p w:rsidR="00B45905" w:rsidRDefault="00B45905"/>
  </w:footnote>
  <w:footnote w:type="continuationSeparator" w:id="0">
    <w:p w:rsidR="00B45905" w:rsidRDefault="00B45905">
      <w:pPr>
        <w:spacing w:after="0"/>
      </w:pPr>
      <w:r>
        <w:continuationSeparator/>
      </w:r>
    </w:p>
    <w:p w:rsidR="00B45905" w:rsidRDefault="00B45905"/>
    <w:p w:rsidR="00B45905" w:rsidRDefault="00B459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F76617">
      <w:trPr>
        <w:jc w:val="center"/>
      </w:trPr>
      <w:tc>
        <w:tcPr>
          <w:tcW w:w="5746" w:type="dxa"/>
          <w:shd w:val="clear" w:color="auto" w:fill="auto"/>
        </w:tcPr>
        <w:p w:rsidR="00F76617" w:rsidRDefault="00F76617">
          <w:pPr>
            <w:pStyle w:val="Header"/>
          </w:pPr>
          <w:sdt>
            <w:sdtPr>
              <w:alias w:val="Title"/>
              <w:tag w:val="Title"/>
              <w:id w:val="810593106"/>
              <w:dataBinding w:prefixMappings="xmlns:ns0='http://purl.org/dc/elements/1.1/' xmlns:ns1='http://schemas.openxmlformats.org/package/2006/metadata/core-properties' " w:xpath="/ns1:coreProperties[1]/ns0:subject[1]" w:storeItemID="{6C3C8BC8-F283-45AE-878A-BAB7291924A1}"/>
              <w:text/>
            </w:sdtPr>
            <w:sdtContent>
              <w:r>
                <w:t>Now Proudly Serving VIP in the Lake Norman area!</w:t>
              </w:r>
            </w:sdtContent>
          </w:sdt>
          <w:r>
            <w:t xml:space="preserve"> </w:t>
          </w:r>
          <w:sdt>
            <w:sdtPr>
              <w:alias w:val="Subtitle"/>
              <w:tag w:val="Subtitle"/>
              <w:id w:val="-934587316"/>
              <w:showingPlcHdr/>
              <w:dataBinding w:prefixMappings="xmlns:ns0='http://purl.org/dc/elements/1.1/' xmlns:ns1='http://schemas.openxmlformats.org/package/2006/metadata/core-properties' " w:xpath="/ns1:coreProperties[1]/ns1:contentStatus[1]" w:storeItemID="{6C3C8BC8-F283-45AE-878A-BAB7291924A1}"/>
              <w:text/>
            </w:sdtPr>
            <w:sdtContent>
              <w:r>
                <w:t xml:space="preserve">     </w:t>
              </w:r>
            </w:sdtContent>
          </w:sdt>
          <w:r>
            <w:t xml:space="preserve"> | </w:t>
          </w:r>
          <w:r>
            <w:rPr>
              <w:rStyle w:val="IssueNumberChar"/>
              <w:caps w:val="0"/>
            </w:rPr>
            <w:t>Issue</w:t>
          </w:r>
          <w:r>
            <w:rPr>
              <w:rStyle w:val="IssueNumberChar"/>
            </w:rPr>
            <w:t xml:space="preserve"> </w:t>
          </w:r>
          <w:sdt>
            <w:sdtPr>
              <w:rPr>
                <w:rStyle w:val="IssueNumberChar"/>
              </w:rPr>
              <w:alias w:val="Issue No."/>
              <w:tag w:val="Issue No."/>
              <w:id w:val="1199428097"/>
              <w:dataBinding w:prefixMappings="xmlns:ns0='http://purl.org/dc/elements/1.1/' xmlns:ns1='http://schemas.openxmlformats.org/package/2006/metadata/core-properties' " w:xpath="/ns1:coreProperties[1]/ns1:category[1]" w:storeItemID="{6C3C8BC8-F283-45AE-878A-BAB7291924A1}"/>
              <w:text/>
            </w:sdtPr>
            <w:sdtContent>
              <w:r>
                <w:rPr>
                  <w:rStyle w:val="IssueNumberChar"/>
                </w:rPr>
                <w:t>#1</w:t>
              </w:r>
            </w:sdtContent>
          </w:sdt>
        </w:p>
      </w:tc>
      <w:tc>
        <w:tcPr>
          <w:tcW w:w="5747" w:type="dxa"/>
          <w:shd w:val="clear" w:color="auto" w:fill="auto"/>
        </w:tcPr>
        <w:p w:rsidR="00F76617" w:rsidRDefault="00F76617">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55A1A">
            <w:rPr>
              <w:rStyle w:val="PageNumber"/>
              <w:noProof/>
            </w:rPr>
            <w:t>2</w:t>
          </w:r>
          <w:r>
            <w:rPr>
              <w:rStyle w:val="PageNumber"/>
            </w:rPr>
            <w:fldChar w:fldCharType="end"/>
          </w:r>
        </w:p>
      </w:tc>
    </w:tr>
  </w:tbl>
  <w:p w:rsidR="00F76617" w:rsidRDefault="00F76617">
    <w:pPr>
      <w:pStyle w:val="NoSpacing"/>
      <w:ind w:left="-218"/>
    </w:pPr>
  </w:p>
  <w:p w:rsidR="00F76617" w:rsidRDefault="00F76617">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F76617">
      <w:trPr>
        <w:cantSplit/>
      </w:trPr>
      <w:tc>
        <w:tcPr>
          <w:tcW w:w="5746" w:type="dxa"/>
          <w:vAlign w:val="bottom"/>
        </w:tcPr>
        <w:p w:rsidR="00F76617" w:rsidRDefault="00F76617">
          <w:pPr>
            <w:pStyle w:val="Header"/>
          </w:pPr>
          <w:sdt>
            <w:sdtPr>
              <w:rPr>
                <w:color w:val="auto"/>
              </w:rPr>
              <w:alias w:val="Title"/>
              <w:tag w:val="Title"/>
              <w:id w:val="-544061100"/>
              <w:dataBinding w:prefixMappings="xmlns:ns0='http://purl.org/dc/elements/1.1/' xmlns:ns1='http://schemas.openxmlformats.org/package/2006/metadata/core-properties' " w:xpath="/ns1:coreProperties[1]/ns0:subject[1]" w:storeItemID="{6C3C8BC8-F283-45AE-878A-BAB7291924A1}"/>
              <w:text/>
            </w:sdtPr>
            <w:sdtContent>
              <w:r w:rsidRPr="00F62555">
                <w:rPr>
                  <w:color w:val="auto"/>
                </w:rPr>
                <w:t>Now Proudly Serving VIP in the Lake Norman area!</w:t>
              </w:r>
            </w:sdtContent>
          </w:sdt>
          <w:r w:rsidRPr="00F62555">
            <w:rPr>
              <w:color w:val="auto"/>
            </w:rPr>
            <w:t xml:space="preserve"> </w:t>
          </w:r>
          <w:sdt>
            <w:sdtPr>
              <w:rPr>
                <w:color w:val="auto"/>
              </w:rPr>
              <w:alias w:val="Subtitle"/>
              <w:tag w:val="Subtitle"/>
              <w:id w:val="2030364732"/>
              <w:showingPlcHdr/>
              <w:dataBinding w:prefixMappings="xmlns:ns0='http://purl.org/dc/elements/1.1/' xmlns:ns1='http://schemas.openxmlformats.org/package/2006/metadata/core-properties' " w:xpath="/ns1:coreProperties[1]/ns1:contentStatus[1]" w:storeItemID="{6C3C8BC8-F283-45AE-878A-BAB7291924A1}"/>
              <w:text/>
            </w:sdtPr>
            <w:sdtContent>
              <w:r w:rsidRPr="00F62555">
                <w:rPr>
                  <w:color w:val="auto"/>
                </w:rPr>
                <w:t xml:space="preserve">     </w:t>
              </w:r>
            </w:sdtContent>
          </w:sdt>
        </w:p>
      </w:tc>
      <w:tc>
        <w:tcPr>
          <w:tcW w:w="5746" w:type="dxa"/>
          <w:vAlign w:val="bottom"/>
        </w:tcPr>
        <w:p w:rsidR="00F76617" w:rsidRDefault="00F76617">
          <w:pPr>
            <w:pStyle w:val="IssueNumber"/>
          </w:pPr>
          <w:r>
            <w:t xml:space="preserve">Issue </w:t>
          </w:r>
          <w:sdt>
            <w:sdtPr>
              <w:alias w:val="Issue No"/>
              <w:tag w:val="Issue No"/>
              <w:id w:val="-1101880702"/>
              <w:dataBinding w:prefixMappings="xmlns:ns0='http://purl.org/dc/elements/1.1/' xmlns:ns1='http://schemas.openxmlformats.org/package/2006/metadata/core-properties' " w:xpath="/ns1:coreProperties[1]/ns1:category[1]" w:storeItemID="{6C3C8BC8-F283-45AE-878A-BAB7291924A1}"/>
              <w:text/>
            </w:sdtPr>
            <w:sdtContent>
              <w:r>
                <w:t>#1</w:t>
              </w:r>
            </w:sdtContent>
          </w:sdt>
          <w:r>
            <w:t xml:space="preserve"> </w:t>
          </w:r>
        </w:p>
      </w:tc>
    </w:tr>
  </w:tbl>
  <w:p w:rsidR="00F76617" w:rsidRDefault="00F76617">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DD132B"/>
    <w:multiLevelType w:val="hybridMultilevel"/>
    <w:tmpl w:val="0AC814BE"/>
    <w:lvl w:ilvl="0" w:tplc="5E88E628">
      <w:numFmt w:val="bullet"/>
      <w:lvlText w:val="-"/>
      <w:lvlJc w:val="left"/>
      <w:pPr>
        <w:ind w:left="720" w:hanging="360"/>
      </w:pPr>
      <w:rPr>
        <w:rFonts w:ascii="Georgia" w:eastAsiaTheme="minorHAns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6026D"/>
    <w:multiLevelType w:val="hybridMultilevel"/>
    <w:tmpl w:val="58983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E88"/>
    <w:rsid w:val="0001065E"/>
    <w:rsid w:val="00012123"/>
    <w:rsid w:val="0007340C"/>
    <w:rsid w:val="0009210C"/>
    <w:rsid w:val="000C0E70"/>
    <w:rsid w:val="000C5BCF"/>
    <w:rsid w:val="000E34E0"/>
    <w:rsid w:val="001572AC"/>
    <w:rsid w:val="001913E4"/>
    <w:rsid w:val="001A6B35"/>
    <w:rsid w:val="00212B42"/>
    <w:rsid w:val="00261DD6"/>
    <w:rsid w:val="00276747"/>
    <w:rsid w:val="00281B0F"/>
    <w:rsid w:val="00291DC6"/>
    <w:rsid w:val="002946CC"/>
    <w:rsid w:val="002A4309"/>
    <w:rsid w:val="002C0338"/>
    <w:rsid w:val="002C24B3"/>
    <w:rsid w:val="002D2C16"/>
    <w:rsid w:val="0037127C"/>
    <w:rsid w:val="003A1013"/>
    <w:rsid w:val="003A5C95"/>
    <w:rsid w:val="003D0221"/>
    <w:rsid w:val="003E14AE"/>
    <w:rsid w:val="00446720"/>
    <w:rsid w:val="004673FB"/>
    <w:rsid w:val="004729E8"/>
    <w:rsid w:val="00480990"/>
    <w:rsid w:val="00482754"/>
    <w:rsid w:val="004A25E2"/>
    <w:rsid w:val="004D4B45"/>
    <w:rsid w:val="004F380D"/>
    <w:rsid w:val="00551B62"/>
    <w:rsid w:val="005831C4"/>
    <w:rsid w:val="005C0518"/>
    <w:rsid w:val="005C05B4"/>
    <w:rsid w:val="005F7792"/>
    <w:rsid w:val="00620942"/>
    <w:rsid w:val="00641C77"/>
    <w:rsid w:val="00643110"/>
    <w:rsid w:val="0065134D"/>
    <w:rsid w:val="00655A1A"/>
    <w:rsid w:val="006A29BB"/>
    <w:rsid w:val="006C49E5"/>
    <w:rsid w:val="00704168"/>
    <w:rsid w:val="0074492A"/>
    <w:rsid w:val="00797CD0"/>
    <w:rsid w:val="007A0F04"/>
    <w:rsid w:val="007B795F"/>
    <w:rsid w:val="007D084C"/>
    <w:rsid w:val="007E0626"/>
    <w:rsid w:val="0081538C"/>
    <w:rsid w:val="00847916"/>
    <w:rsid w:val="008523D6"/>
    <w:rsid w:val="0085718D"/>
    <w:rsid w:val="008866DE"/>
    <w:rsid w:val="008A0B0E"/>
    <w:rsid w:val="00902565"/>
    <w:rsid w:val="00924E7B"/>
    <w:rsid w:val="00935EC7"/>
    <w:rsid w:val="00936B1E"/>
    <w:rsid w:val="00952233"/>
    <w:rsid w:val="0098236F"/>
    <w:rsid w:val="009B657B"/>
    <w:rsid w:val="009C3805"/>
    <w:rsid w:val="009C393D"/>
    <w:rsid w:val="009C5E88"/>
    <w:rsid w:val="009C7265"/>
    <w:rsid w:val="009F6583"/>
    <w:rsid w:val="00A7696B"/>
    <w:rsid w:val="00AC6F8A"/>
    <w:rsid w:val="00AD371E"/>
    <w:rsid w:val="00B31E7D"/>
    <w:rsid w:val="00B45905"/>
    <w:rsid w:val="00B523C4"/>
    <w:rsid w:val="00B6276A"/>
    <w:rsid w:val="00BA038A"/>
    <w:rsid w:val="00BB5A6A"/>
    <w:rsid w:val="00BB7D9C"/>
    <w:rsid w:val="00BC19BC"/>
    <w:rsid w:val="00BE2E0B"/>
    <w:rsid w:val="00C60517"/>
    <w:rsid w:val="00C60BD3"/>
    <w:rsid w:val="00C721B5"/>
    <w:rsid w:val="00CB6B56"/>
    <w:rsid w:val="00CC7B93"/>
    <w:rsid w:val="00D1249B"/>
    <w:rsid w:val="00D160B4"/>
    <w:rsid w:val="00D353A3"/>
    <w:rsid w:val="00D441FB"/>
    <w:rsid w:val="00D44E40"/>
    <w:rsid w:val="00D5550D"/>
    <w:rsid w:val="00D852BC"/>
    <w:rsid w:val="00D92687"/>
    <w:rsid w:val="00DA00B9"/>
    <w:rsid w:val="00DB5DFF"/>
    <w:rsid w:val="00E01035"/>
    <w:rsid w:val="00E07BD6"/>
    <w:rsid w:val="00E47907"/>
    <w:rsid w:val="00E515D2"/>
    <w:rsid w:val="00E53A7B"/>
    <w:rsid w:val="00E8340C"/>
    <w:rsid w:val="00EB3988"/>
    <w:rsid w:val="00EC62BC"/>
    <w:rsid w:val="00EE4291"/>
    <w:rsid w:val="00F04CB3"/>
    <w:rsid w:val="00F221E8"/>
    <w:rsid w:val="00F56C79"/>
    <w:rsid w:val="00F62555"/>
    <w:rsid w:val="00F76617"/>
    <w:rsid w:val="00FF2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0A99F"/>
  <w15:docId w15:val="{AF510BBD-2B96-496C-A871-8774B34D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3A10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facebook.com/VeryImportantPetsDurham"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vippetsitting.freeblog.sit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kah\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F55"/>
    <w:rsid w:val="001E3F55"/>
    <w:rsid w:val="00A40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553B50D8EB42BCA9F3CB2B2D697E38">
    <w:name w:val="04553B50D8EB42BCA9F3CB2B2D697E38"/>
  </w:style>
  <w:style w:type="paragraph" w:customStyle="1" w:styleId="CDD93473243E4A72977126D0103B5946">
    <w:name w:val="CDD93473243E4A72977126D0103B5946"/>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rPr>
  </w:style>
  <w:style w:type="character" w:styleId="Strong">
    <w:name w:val="Strong"/>
    <w:basedOn w:val="DefaultParagraphFont"/>
    <w:unhideWhenUsed/>
    <w:qFormat/>
    <w:rPr>
      <w:b/>
      <w:bCs/>
    </w:rPr>
  </w:style>
  <w:style w:type="paragraph" w:customStyle="1" w:styleId="C7438F20D43448DC8966D4B3AABAB4EB">
    <w:name w:val="C7438F20D43448DC8966D4B3AABAB4EB"/>
  </w:style>
  <w:style w:type="paragraph" w:customStyle="1" w:styleId="5574904AA215465F9428DBB6BF97A082">
    <w:name w:val="5574904AA215465F9428DBB6BF97A082"/>
  </w:style>
  <w:style w:type="paragraph" w:customStyle="1" w:styleId="6957C9F243744D1897CC58EA7F244B3F">
    <w:name w:val="6957C9F243744D1897CC58EA7F244B3F"/>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B66E92A5BDED4CC9A7B69E383A90F167">
    <w:name w:val="B66E92A5BDED4CC9A7B69E383A90F167"/>
  </w:style>
  <w:style w:type="paragraph" w:customStyle="1" w:styleId="FF4EF480112D4B1EA34546F80E310FB4">
    <w:name w:val="FF4EF480112D4B1EA34546F80E310FB4"/>
  </w:style>
  <w:style w:type="paragraph" w:customStyle="1" w:styleId="0FB4C8F23A334B558E3DD4DF126D3933">
    <w:name w:val="0FB4C8F23A334B558E3DD4DF126D3933"/>
  </w:style>
  <w:style w:type="paragraph" w:customStyle="1" w:styleId="489B3078BB584CFDBDB8AA1E664CA173">
    <w:name w:val="489B3078BB584CFDBDB8AA1E664CA173"/>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14AD002B5C4648DD999965CE89D95353">
    <w:name w:val="14AD002B5C4648DD999965CE89D95353"/>
  </w:style>
  <w:style w:type="paragraph" w:customStyle="1" w:styleId="77E49A31C76443AD90A4E973F7455669">
    <w:name w:val="77E49A31C76443AD90A4E973F7455669"/>
  </w:style>
  <w:style w:type="paragraph" w:customStyle="1" w:styleId="520BA74C599B4660A5F5BA2B62D0164F">
    <w:name w:val="520BA74C599B4660A5F5BA2B62D0164F"/>
  </w:style>
  <w:style w:type="paragraph" w:customStyle="1" w:styleId="BCCFD60881664D7CA75EAB84189A4C3A">
    <w:name w:val="BCCFD60881664D7CA75EAB84189A4C3A"/>
  </w:style>
  <w:style w:type="paragraph" w:customStyle="1" w:styleId="89D852EF36F441BA9F5AE97DA575E95D">
    <w:name w:val="89D852EF36F441BA9F5AE97DA575E95D"/>
  </w:style>
  <w:style w:type="paragraph" w:customStyle="1" w:styleId="6BD9516DDDE449A6BBACB71E16EB1CBC">
    <w:name w:val="6BD9516DDDE449A6BBACB71E16EB1CBC"/>
  </w:style>
  <w:style w:type="paragraph" w:customStyle="1" w:styleId="9BFCCBC1B1F24F67B8B3B4A3CBF040AD">
    <w:name w:val="9BFCCBC1B1F24F67B8B3B4A3CBF040AD"/>
  </w:style>
  <w:style w:type="paragraph" w:customStyle="1" w:styleId="E468883E295042D68FA13BF4E593F3D0">
    <w:name w:val="E468883E295042D68FA13BF4E593F3D0"/>
  </w:style>
  <w:style w:type="paragraph" w:customStyle="1" w:styleId="C305559DDA0148729F549006B2447D94">
    <w:name w:val="C305559DDA0148729F549006B2447D94"/>
  </w:style>
  <w:style w:type="paragraph" w:customStyle="1" w:styleId="772DB668229D4D35B043E439626DFB50">
    <w:name w:val="772DB668229D4D35B043E439626DFB50"/>
  </w:style>
  <w:style w:type="paragraph" w:customStyle="1" w:styleId="E2DEAFF602E84EB29033F8A99055F448">
    <w:name w:val="E2DEAFF602E84EB29033F8A99055F448"/>
  </w:style>
  <w:style w:type="paragraph" w:customStyle="1" w:styleId="A7FBFFC750964151BC8664790E8D6000">
    <w:name w:val="A7FBFFC750964151BC8664790E8D6000"/>
  </w:style>
  <w:style w:type="paragraph" w:customStyle="1" w:styleId="09709FC392744F17999DDDEDC703FC21">
    <w:name w:val="09709FC392744F17999DDDEDC703FC21"/>
  </w:style>
  <w:style w:type="paragraph" w:customStyle="1" w:styleId="F00DF6BE29214AB6B1F36D0E69B9C99F">
    <w:name w:val="F00DF6BE29214AB6B1F36D0E69B9C99F"/>
  </w:style>
  <w:style w:type="paragraph" w:customStyle="1" w:styleId="BBD071D1B4E644D8BEEFE03C37A292A2">
    <w:name w:val="BBD071D1B4E644D8BEEFE03C37A292A2"/>
  </w:style>
  <w:style w:type="paragraph" w:customStyle="1" w:styleId="F03746D421DB4013983438A13B293702">
    <w:name w:val="F03746D421DB4013983438A13B293702"/>
  </w:style>
  <w:style w:type="paragraph" w:customStyle="1" w:styleId="D35FBA432C114EF69FE4C019227020ED">
    <w:name w:val="D35FBA432C114EF69FE4C019227020ED"/>
  </w:style>
  <w:style w:type="paragraph" w:customStyle="1" w:styleId="69D94CA52674408992CF08843A46A1D0">
    <w:name w:val="69D94CA52674408992CF08843A46A1D0"/>
  </w:style>
  <w:style w:type="paragraph" w:customStyle="1" w:styleId="B6FFB63DFCD1470EBE39118AE8E95603">
    <w:name w:val="B6FFB63DFCD1470EBE39118AE8E95603"/>
  </w:style>
  <w:style w:type="paragraph" w:customStyle="1" w:styleId="C360109B72CD488E8DB9360A60AF9EC7">
    <w:name w:val="C360109B72CD488E8DB9360A60AF9EC7"/>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EF44C8F30F3A4724A81C30925E64CB4D">
    <w:name w:val="EF44C8F30F3A4724A81C30925E64CB4D"/>
  </w:style>
  <w:style w:type="paragraph" w:customStyle="1" w:styleId="70AB4FF9E9264B548A455FC7839691CC">
    <w:name w:val="70AB4FF9E9264B548A455FC7839691CC"/>
  </w:style>
  <w:style w:type="paragraph" w:customStyle="1" w:styleId="15EB615A425540FDB6E0D4F98BF89092">
    <w:name w:val="15EB615A425540FDB6E0D4F98BF89092"/>
  </w:style>
  <w:style w:type="paragraph" w:customStyle="1" w:styleId="03DEA92C7D674042898506C3556B61C0">
    <w:name w:val="03DEA92C7D674042898506C3556B61C0"/>
  </w:style>
  <w:style w:type="paragraph" w:customStyle="1" w:styleId="459A1367590248E0BC4C3406C23699D6">
    <w:name w:val="459A1367590248E0BC4C3406C23699D6"/>
  </w:style>
  <w:style w:type="paragraph" w:customStyle="1" w:styleId="78386F280AEE4992B4825A89A6AB9CE0">
    <w:name w:val="78386F280AEE4992B4825A89A6AB9CE0"/>
  </w:style>
  <w:style w:type="paragraph" w:customStyle="1" w:styleId="ACC5468670B14873AAA6A707EB8D4D84">
    <w:name w:val="ACC5468670B14873AAA6A707EB8D4D84"/>
  </w:style>
  <w:style w:type="paragraph" w:customStyle="1" w:styleId="9C3A372CBF854CB4A47C9773594C4B25">
    <w:name w:val="9C3A372CBF854CB4A47C9773594C4B25"/>
  </w:style>
  <w:style w:type="character" w:styleId="PlaceholderText">
    <w:name w:val="Placeholder Text"/>
    <w:basedOn w:val="DefaultParagraphFont"/>
    <w:uiPriority w:val="99"/>
    <w:semiHidden/>
    <w:rPr>
      <w:color w:val="808080"/>
    </w:rPr>
  </w:style>
  <w:style w:type="paragraph" w:customStyle="1" w:styleId="69645D84A9C8495BA05D362DC4802EEB">
    <w:name w:val="69645D84A9C8495BA05D362DC4802EEB"/>
  </w:style>
  <w:style w:type="paragraph" w:customStyle="1" w:styleId="717BACD1EF7042D28525B594495247D3">
    <w:name w:val="717BACD1EF7042D28525B594495247D3"/>
  </w:style>
  <w:style w:type="paragraph" w:customStyle="1" w:styleId="EB3BAD5694A348FEBDB03FC74953F8B3">
    <w:name w:val="EB3BAD5694A348FEBDB03FC74953F8B3"/>
  </w:style>
  <w:style w:type="paragraph" w:customStyle="1" w:styleId="7DC49BAE0DA1492088E321957632EB28">
    <w:name w:val="7DC49BAE0DA1492088E321957632EB28"/>
  </w:style>
  <w:style w:type="paragraph" w:customStyle="1" w:styleId="714AFFB56056447C9DDAECDCCEE251DE">
    <w:name w:val="714AFFB56056447C9DDAECDCCEE251DE"/>
  </w:style>
  <w:style w:type="paragraph" w:customStyle="1" w:styleId="876AD3666B1E4B1DA1768C5BDF49FAB8">
    <w:name w:val="876AD3666B1E4B1DA1768C5BDF49FAB8"/>
  </w:style>
  <w:style w:type="paragraph" w:customStyle="1" w:styleId="DE93C08B3644442D84DB44FDDA84E2A0">
    <w:name w:val="DE93C08B3644442D84DB44FDDA84E2A0"/>
  </w:style>
  <w:style w:type="paragraph" w:customStyle="1" w:styleId="8AC67A60FAD64CEAB8575D893BD1222F">
    <w:name w:val="8AC67A60FAD64CEAB8575D893BD1222F"/>
  </w:style>
  <w:style w:type="paragraph" w:customStyle="1" w:styleId="6C539FDC8FEC4652849B29A6F64CD90B">
    <w:name w:val="6C539FDC8FEC4652849B29A6F64CD90B"/>
  </w:style>
  <w:style w:type="paragraph" w:customStyle="1" w:styleId="7F912F5D9B3D4FBC9AD11D3C27D6C5C3">
    <w:name w:val="7F912F5D9B3D4FBC9AD11D3C27D6C5C3"/>
  </w:style>
  <w:style w:type="paragraph" w:customStyle="1" w:styleId="D53F34C192D64423AF91A2C072152343">
    <w:name w:val="D53F34C192D64423AF91A2C072152343"/>
  </w:style>
  <w:style w:type="paragraph" w:customStyle="1" w:styleId="5EEB3EDEDDF747659262026B58C01519">
    <w:name w:val="5EEB3EDEDDF747659262026B58C01519"/>
  </w:style>
  <w:style w:type="paragraph" w:customStyle="1" w:styleId="EDA69E31CE564874842AF5351E034C82">
    <w:name w:val="EDA69E31CE564874842AF5351E034C82"/>
  </w:style>
  <w:style w:type="paragraph" w:customStyle="1" w:styleId="C68513E3C3294111B5E5DB4FD7814E12">
    <w:name w:val="C68513E3C3294111B5E5DB4FD7814E12"/>
    <w:rsid w:val="00A40501"/>
  </w:style>
  <w:style w:type="paragraph" w:customStyle="1" w:styleId="CB63A28358D3416BB2BB3C74D44820CD">
    <w:name w:val="CB63A28358D3416BB2BB3C74D44820CD"/>
    <w:rsid w:val="00A40501"/>
  </w:style>
  <w:style w:type="paragraph" w:customStyle="1" w:styleId="B418C6B378B44E6A944FFB3988643C1A">
    <w:name w:val="B418C6B378B44E6A944FFB3988643C1A"/>
    <w:rsid w:val="00A40501"/>
  </w:style>
  <w:style w:type="paragraph" w:customStyle="1" w:styleId="D4A73A623DB94786A3FAB3ACD91AC19E">
    <w:name w:val="D4A73A623DB94786A3FAB3ACD91AC19E"/>
    <w:rsid w:val="00A40501"/>
  </w:style>
  <w:style w:type="paragraph" w:customStyle="1" w:styleId="EF651E46B7944EC3A071508638D6AFCC">
    <w:name w:val="EF651E46B7944EC3A071508638D6AFCC"/>
    <w:rsid w:val="00A40501"/>
  </w:style>
  <w:style w:type="paragraph" w:customStyle="1" w:styleId="626D2FC32F2F4B03BF7D14AF8CBC9B1A">
    <w:name w:val="626D2FC32F2F4B03BF7D14AF8CBC9B1A"/>
    <w:rsid w:val="00A40501"/>
  </w:style>
  <w:style w:type="paragraph" w:customStyle="1" w:styleId="77AFD9FEC04648CE9105EF53AF3F1854">
    <w:name w:val="77AFD9FEC04648CE9105EF53AF3F1854"/>
    <w:rsid w:val="00A40501"/>
  </w:style>
  <w:style w:type="paragraph" w:customStyle="1" w:styleId="0537679880894BF9AE667BBC4342F0D5">
    <w:name w:val="0537679880894BF9AE667BBC4342F0D5"/>
    <w:rsid w:val="00A40501"/>
  </w:style>
  <w:style w:type="paragraph" w:customStyle="1" w:styleId="281A75F126004E43860C4E582EA74F7F">
    <w:name w:val="281A75F126004E43860C4E582EA74F7F"/>
    <w:rsid w:val="00A40501"/>
  </w:style>
  <w:style w:type="paragraph" w:customStyle="1" w:styleId="F665237E7FCD4086B305E3CF628C6B65">
    <w:name w:val="F665237E7FCD4086B305E3CF628C6B65"/>
    <w:rsid w:val="00A40501"/>
  </w:style>
  <w:style w:type="paragraph" w:customStyle="1" w:styleId="50910603A05B4C55BC4BBA55C8678C36">
    <w:name w:val="50910603A05B4C55BC4BBA55C8678C36"/>
    <w:rsid w:val="00A40501"/>
  </w:style>
  <w:style w:type="paragraph" w:customStyle="1" w:styleId="A7FEE961A17E4E129139F28FE2926C20">
    <w:name w:val="A7FEE961A17E4E129139F28FE2926C20"/>
    <w:rsid w:val="00A40501"/>
  </w:style>
  <w:style w:type="paragraph" w:customStyle="1" w:styleId="50A1EFD29EA04B9AA921ACB5E2810432">
    <w:name w:val="50A1EFD29EA04B9AA921ACB5E2810432"/>
    <w:rsid w:val="00A40501"/>
  </w:style>
  <w:style w:type="paragraph" w:customStyle="1" w:styleId="7C12811A5C4B46B383E739E993B0C13A">
    <w:name w:val="7C12811A5C4B46B383E739E993B0C13A"/>
    <w:rsid w:val="00A40501"/>
  </w:style>
  <w:style w:type="paragraph" w:customStyle="1" w:styleId="61CDC2CEE9DF465FBF784734A4729321">
    <w:name w:val="61CDC2CEE9DF465FBF784734A4729321"/>
    <w:rsid w:val="00A40501"/>
  </w:style>
  <w:style w:type="paragraph" w:customStyle="1" w:styleId="3481A0E83E78497D9426E94B3D3843BB">
    <w:name w:val="3481A0E83E78497D9426E94B3D3843BB"/>
    <w:rsid w:val="00A40501"/>
  </w:style>
  <w:style w:type="paragraph" w:customStyle="1" w:styleId="57B9840824454D02B89C8561FD15E31D">
    <w:name w:val="57B9840824454D02B89C8561FD15E31D"/>
    <w:rsid w:val="00A40501"/>
  </w:style>
  <w:style w:type="paragraph" w:customStyle="1" w:styleId="92FFAE3B1C3D4C0B8FB747926F8BBF07">
    <w:name w:val="92FFAE3B1C3D4C0B8FB747926F8BBF07"/>
    <w:rsid w:val="00A40501"/>
  </w:style>
  <w:style w:type="paragraph" w:customStyle="1" w:styleId="1D8CF10926ED43138BEF21900D6A4D9E">
    <w:name w:val="1D8CF10926ED43138BEF21900D6A4D9E"/>
    <w:rsid w:val="00A40501"/>
  </w:style>
  <w:style w:type="paragraph" w:customStyle="1" w:styleId="0A738744ED2D411C992B19423D2E765E">
    <w:name w:val="0A738744ED2D411C992B19423D2E765E"/>
    <w:rsid w:val="00A40501"/>
  </w:style>
  <w:style w:type="paragraph" w:customStyle="1" w:styleId="FED9ABB0DFBF4BC2A7DBC74528FF7218">
    <w:name w:val="FED9ABB0DFBF4BC2A7DBC74528FF7218"/>
    <w:rsid w:val="00A40501"/>
  </w:style>
  <w:style w:type="paragraph" w:customStyle="1" w:styleId="8AF778C72E984AD4819D51243A608127">
    <w:name w:val="8AF778C72E984AD4819D51243A608127"/>
    <w:rsid w:val="00A40501"/>
  </w:style>
  <w:style w:type="paragraph" w:customStyle="1" w:styleId="56A2888CAC5E487788123EBCE3F97477">
    <w:name w:val="56A2888CAC5E487788123EBCE3F97477"/>
    <w:rsid w:val="00A40501"/>
  </w:style>
  <w:style w:type="paragraph" w:customStyle="1" w:styleId="AFC2EC085BDA497D8FCB385A5DC520B1">
    <w:name w:val="AFC2EC085BDA497D8FCB385A5DC520B1"/>
    <w:rsid w:val="00A40501"/>
  </w:style>
  <w:style w:type="paragraph" w:customStyle="1" w:styleId="A8D4768DBAD14F90B9EAAF24EF215F99">
    <w:name w:val="A8D4768DBAD14F90B9EAAF24EF215F99"/>
    <w:rsid w:val="00A40501"/>
  </w:style>
  <w:style w:type="paragraph" w:customStyle="1" w:styleId="DCE4E4BFA8084632AB1E5897E286F8A8">
    <w:name w:val="DCE4E4BFA8084632AB1E5897E286F8A8"/>
    <w:rsid w:val="00A40501"/>
  </w:style>
  <w:style w:type="paragraph" w:customStyle="1" w:styleId="9927157AC1AB49218202D5B7CBC2FA8F">
    <w:name w:val="9927157AC1AB49218202D5B7CBC2FA8F"/>
    <w:rsid w:val="00A405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311992E6-17DB-464F-81C1-3B6738742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1462</TotalTime>
  <Pages>2</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Now Proudly Serving VIP in the Lake Norman area!</dc:subject>
  <dc:creator>Bekah</dc:creator>
  <cp:keywords/>
  <cp:lastModifiedBy>Rebekah Wethington</cp:lastModifiedBy>
  <cp:revision>98</cp:revision>
  <cp:lastPrinted>2011-06-06T17:16:00Z</cp:lastPrinted>
  <dcterms:created xsi:type="dcterms:W3CDTF">2016-10-22T16:43:00Z</dcterms:created>
  <dcterms:modified xsi:type="dcterms:W3CDTF">2016-10-23T17:27:00Z</dcterms:modified>
  <cp:category>#1</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